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15926" w:type="dxa"/>
        <w:tblLayout w:type="fixed"/>
        <w:tblLook w:val="01E0" w:firstRow="1" w:lastRow="1" w:firstColumn="1" w:lastColumn="1" w:noHBand="0" w:noVBand="0"/>
      </w:tblPr>
      <w:tblGrid>
        <w:gridCol w:w="468"/>
        <w:gridCol w:w="4358"/>
        <w:gridCol w:w="1110"/>
        <w:gridCol w:w="1110"/>
        <w:gridCol w:w="1110"/>
        <w:gridCol w:w="1110"/>
        <w:gridCol w:w="1110"/>
        <w:gridCol w:w="1110"/>
        <w:gridCol w:w="1110"/>
        <w:gridCol w:w="1110"/>
        <w:gridCol w:w="1110"/>
        <w:gridCol w:w="1095"/>
        <w:gridCol w:w="15"/>
      </w:tblGrid>
      <w:tr w:rsidR="002E4117" w:rsidRPr="00F81F64" w14:paraId="3601EF70" w14:textId="77777777">
        <w:trPr>
          <w:gridAfter w:val="1"/>
          <w:wAfter w:w="15" w:type="dxa"/>
          <w:cantSplit/>
          <w:trHeight w:val="372"/>
          <w:tblHeader/>
        </w:trPr>
        <w:tc>
          <w:tcPr>
            <w:tcW w:w="4831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592EBF0B" w14:textId="77777777" w:rsidR="002E4117" w:rsidRPr="007C32FF" w:rsidRDefault="00000000" w:rsidP="00F81F64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MISSIONI E PROGRAMMI</w:t>
            </w:r>
          </w:p>
        </w:tc>
        <w:tc>
          <w:tcPr>
            <w:tcW w:w="7777" w:type="dxa"/>
            <w:gridSpan w:val="7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163FC9C" w14:textId="77777777" w:rsidR="002E4117" w:rsidRPr="007C32FF" w:rsidRDefault="00000000" w:rsidP="00F81F64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Bilancio di previsione esercizi 2022, 2023 e 2024 (dati percentuali)</w:t>
            </w:r>
          </w:p>
        </w:tc>
        <w:tc>
          <w:tcPr>
            <w:tcW w:w="3318" w:type="dxa"/>
            <w:gridSpan w:val="3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3DED0EE" w14:textId="77777777" w:rsidR="002E4117" w:rsidRPr="007C32FF" w:rsidRDefault="00000000" w:rsidP="00F81F64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MEDIA TRE RENDICONTI PRECEDENTI (O DI PRECONSUNTIVO DISPONIBILE) (dati percentuali)</w:t>
            </w:r>
          </w:p>
        </w:tc>
      </w:tr>
      <w:tr w:rsidR="002E4117" w:rsidRPr="00F81F64" w14:paraId="2F38F9F8" w14:textId="77777777">
        <w:trPr>
          <w:gridAfter w:val="1"/>
          <w:wAfter w:w="15" w:type="dxa"/>
          <w:cantSplit/>
          <w:trHeight w:val="285"/>
          <w:tblHeader/>
        </w:trPr>
        <w:tc>
          <w:tcPr>
            <w:tcW w:w="4831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14:paraId="034B5F47" w14:textId="77777777" w:rsidR="002E4117" w:rsidRPr="00F81F64" w:rsidRDefault="00000000" w:rsidP="00F81F64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333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2D41F" w14:textId="77777777" w:rsidR="002E4117" w:rsidRPr="007C32FF" w:rsidRDefault="00000000" w:rsidP="00F81F64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Esercizio 2022</w:t>
            </w:r>
          </w:p>
        </w:tc>
        <w:tc>
          <w:tcPr>
            <w:tcW w:w="22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0A559" w14:textId="77777777" w:rsidR="002E4117" w:rsidRPr="007C32FF" w:rsidRDefault="00000000" w:rsidP="00F81F64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Esercizio 2023</w:t>
            </w:r>
          </w:p>
        </w:tc>
        <w:tc>
          <w:tcPr>
            <w:tcW w:w="22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40A18" w14:textId="77777777" w:rsidR="002E4117" w:rsidRPr="007C32FF" w:rsidRDefault="00000000" w:rsidP="00F81F64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Esercizio 2024</w:t>
            </w:r>
          </w:p>
        </w:tc>
        <w:tc>
          <w:tcPr>
            <w:tcW w:w="1111" w:type="dxa"/>
            <w:vMerge w:val="restart"/>
            <w:tcBorders>
              <w:top w:val="single" w:sz="4" w:space="0" w:color="auto"/>
            </w:tcBorders>
            <w:vAlign w:val="center"/>
          </w:tcPr>
          <w:p w14:paraId="1C740E7E" w14:textId="77777777" w:rsidR="002E4117" w:rsidRPr="007C32FF" w:rsidRDefault="00000000" w:rsidP="00F81F64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Incidenza Missione programma: Media (Impegni +FPV) /Media (Totale impegni + Totale FPV)</w:t>
            </w:r>
          </w:p>
        </w:tc>
        <w:tc>
          <w:tcPr>
            <w:tcW w:w="1111" w:type="dxa"/>
            <w:vMerge w:val="restart"/>
            <w:tcBorders>
              <w:top w:val="single" w:sz="4" w:space="0" w:color="auto"/>
            </w:tcBorders>
            <w:vAlign w:val="center"/>
          </w:tcPr>
          <w:p w14:paraId="2B5CAE19" w14:textId="77777777" w:rsidR="002E4117" w:rsidRPr="007C32FF" w:rsidRDefault="00000000" w:rsidP="00F81F64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di cui incidenza FPV: Media FPV / Med</w:t>
            </w:r>
            <w:r>
              <w:rPr>
                <w:b/>
                <w:noProof/>
                <w:sz w:val="14"/>
                <w:szCs w:val="14"/>
              </w:rPr>
              <w:t>ia Totale FPV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1D8FC303" w14:textId="77777777" w:rsidR="002E4117" w:rsidRPr="007C32FF" w:rsidRDefault="00000000" w:rsidP="00F81F64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Capacita' di pagamento: Media (Pagam. c/comp + Pagam.c/residui) / Media (Impegni + residui definitivi)</w:t>
            </w:r>
          </w:p>
        </w:tc>
      </w:tr>
      <w:tr w:rsidR="002E4117" w:rsidRPr="00F81F64" w14:paraId="6A166639" w14:textId="77777777">
        <w:trPr>
          <w:gridAfter w:val="1"/>
          <w:wAfter w:w="15" w:type="dxa"/>
          <w:cantSplit/>
          <w:trHeight w:val="1245"/>
          <w:tblHeader/>
        </w:trPr>
        <w:tc>
          <w:tcPr>
            <w:tcW w:w="4831" w:type="dxa"/>
            <w:gridSpan w:val="2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37DA7B8E" w14:textId="77777777" w:rsidR="002E4117" w:rsidRPr="00F81F64" w:rsidRDefault="00000000" w:rsidP="00F81F64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3C2D5F8" w14:textId="77777777" w:rsidR="002E4117" w:rsidRPr="007C32FF" w:rsidRDefault="00000000" w:rsidP="00F81F64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Incidenza Missione/Programma: Previsioni stanziamento / totale previsioni missioni</w:t>
            </w:r>
          </w:p>
        </w:tc>
        <w:tc>
          <w:tcPr>
            <w:tcW w:w="111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4976DB2" w14:textId="77777777" w:rsidR="002E4117" w:rsidRPr="007C32FF" w:rsidRDefault="00000000" w:rsidP="00F81F64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di cui incidenza FPV: Previsioni stanziamento FPV/ Previsione FPV totale</w:t>
            </w:r>
          </w:p>
        </w:tc>
        <w:tc>
          <w:tcPr>
            <w:tcW w:w="111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058475D" w14:textId="77777777" w:rsidR="002E4117" w:rsidRPr="007C32FF" w:rsidRDefault="00000000" w:rsidP="00F81F64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Capacita' di pagamento: Previsioni cassa / (previsioni competenza - FPV + residui)</w:t>
            </w:r>
          </w:p>
        </w:tc>
        <w:tc>
          <w:tcPr>
            <w:tcW w:w="111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05B6A4D0" w14:textId="77777777" w:rsidR="002E4117" w:rsidRPr="007C32FF" w:rsidRDefault="00000000" w:rsidP="00F81F64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Incidenza Mission</w:t>
            </w:r>
            <w:r>
              <w:rPr>
                <w:b/>
                <w:noProof/>
                <w:sz w:val="14"/>
                <w:szCs w:val="14"/>
              </w:rPr>
              <w:t>e/Programma: Previsioni stanziamento / totale previsioni missioni</w:t>
            </w:r>
          </w:p>
        </w:tc>
        <w:tc>
          <w:tcPr>
            <w:tcW w:w="111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ADD73F0" w14:textId="77777777" w:rsidR="002E4117" w:rsidRPr="007C32FF" w:rsidRDefault="00000000" w:rsidP="00F81F64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di cui incidenza FPV: Previsioni stanziamento FPV/ Previsione FPV totale</w:t>
            </w:r>
          </w:p>
        </w:tc>
        <w:tc>
          <w:tcPr>
            <w:tcW w:w="111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CB596C1" w14:textId="77777777" w:rsidR="002E4117" w:rsidRPr="007C32FF" w:rsidRDefault="00000000" w:rsidP="00A23834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Incidenza Missione/Programma: Previsioni stanziamento / totale previsioni missioni</w:t>
            </w:r>
          </w:p>
        </w:tc>
        <w:tc>
          <w:tcPr>
            <w:tcW w:w="111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D65386A" w14:textId="77777777" w:rsidR="002E4117" w:rsidRPr="007C32FF" w:rsidRDefault="00000000" w:rsidP="00F81F64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di cui incidenza FPV: Previsioni s</w:t>
            </w:r>
            <w:r>
              <w:rPr>
                <w:b/>
                <w:noProof/>
                <w:sz w:val="14"/>
                <w:szCs w:val="14"/>
              </w:rPr>
              <w:t>tanziamento FPV/ Previsione FPV totale</w:t>
            </w:r>
          </w:p>
        </w:tc>
        <w:tc>
          <w:tcPr>
            <w:tcW w:w="1111" w:type="dxa"/>
            <w:vMerge/>
            <w:tcBorders>
              <w:bottom w:val="double" w:sz="4" w:space="0" w:color="auto"/>
            </w:tcBorders>
            <w:vAlign w:val="center"/>
          </w:tcPr>
          <w:p w14:paraId="3F320D3B" w14:textId="77777777" w:rsidR="002E4117" w:rsidRDefault="00000000" w:rsidP="00F81F64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vMerge/>
            <w:tcBorders>
              <w:bottom w:val="double" w:sz="4" w:space="0" w:color="auto"/>
            </w:tcBorders>
            <w:vAlign w:val="center"/>
          </w:tcPr>
          <w:p w14:paraId="7E325849" w14:textId="77777777" w:rsidR="002E4117" w:rsidRDefault="00000000" w:rsidP="00F81F64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1096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6C71F023" w14:textId="77777777" w:rsidR="002E4117" w:rsidRDefault="00000000" w:rsidP="00F81F64">
            <w:pPr>
              <w:jc w:val="center"/>
              <w:rPr>
                <w:b/>
                <w:sz w:val="11"/>
                <w:szCs w:val="11"/>
              </w:rPr>
            </w:pPr>
          </w:p>
        </w:tc>
      </w:tr>
      <w:tr w:rsidR="00490234" w:rsidRPr="00F81F64" w14:paraId="1B48CB5B" w14:textId="77777777">
        <w:trPr>
          <w:cantSplit/>
          <w:trHeight w:val="288"/>
        </w:trPr>
        <w:tc>
          <w:tcPr>
            <w:tcW w:w="468" w:type="dxa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785C8E1E" w14:textId="77777777" w:rsidR="00490234" w:rsidRPr="004D78FD" w:rsidRDefault="00000000" w:rsidP="005B5DE2">
            <w:pPr>
              <w:jc w:val="center"/>
              <w:rPr>
                <w:b/>
                <w:sz w:val="6"/>
                <w:szCs w:val="6"/>
              </w:rPr>
            </w:pPr>
          </w:p>
          <w:p w14:paraId="11C506F1" w14:textId="77777777" w:rsidR="00490234" w:rsidRPr="002405E0" w:rsidRDefault="00000000" w:rsidP="005B5DE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01</w:t>
            </w:r>
          </w:p>
        </w:tc>
        <w:tc>
          <w:tcPr>
            <w:tcW w:w="4363" w:type="dxa"/>
            <w:tcBorders>
              <w:top w:val="double" w:sz="4" w:space="0" w:color="auto"/>
              <w:bottom w:val="nil"/>
            </w:tcBorders>
          </w:tcPr>
          <w:p w14:paraId="4EA810B6" w14:textId="77777777" w:rsidR="00490234" w:rsidRPr="004D78FD" w:rsidRDefault="00000000" w:rsidP="00CA5899">
            <w:pPr>
              <w:rPr>
                <w:b/>
                <w:sz w:val="6"/>
                <w:szCs w:val="6"/>
              </w:rPr>
            </w:pPr>
          </w:p>
          <w:p w14:paraId="2095E2B2" w14:textId="77777777" w:rsidR="00490234" w:rsidRPr="002405E0" w:rsidRDefault="00000000" w:rsidP="00CA5899">
            <w:pPr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SERVIZI ISTITUZIONALI, GENERALI E DI GESTIONE</w:t>
            </w:r>
          </w:p>
          <w:p w14:paraId="31269291" w14:textId="77777777" w:rsidR="00490234" w:rsidRPr="0095043B" w:rsidRDefault="00000000" w:rsidP="00CA5899">
            <w:pPr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2FD19E97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17BDDF80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6A33E067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6334C461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A5EABD4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1CF2E81E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2DBF835E" w14:textId="77777777" w:rsidR="00490234" w:rsidRPr="00F81F64" w:rsidRDefault="00000000" w:rsidP="003537A5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271F7708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D262520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gridSpan w:val="2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3B6B37CF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</w:tr>
      <w:tr w:rsidR="00B167CE" w:rsidRPr="005B5DE2" w14:paraId="25E55F8F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52AE1CA7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01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7C8E0E27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ORGANI ISTITUZIONALI</w:t>
            </w:r>
          </w:p>
          <w:p w14:paraId="70C1E60D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9A3728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0,67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E6DEEAC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A6A34D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7792B5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0,70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E80744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0F9D98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0,70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C1AF520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13A8160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1,46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C8214EB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35695B6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76,59</w:t>
            </w:r>
          </w:p>
        </w:tc>
      </w:tr>
      <w:tr w:rsidR="00B167CE" w:rsidRPr="005B5DE2" w14:paraId="55B25192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6B8FA732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02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010E167D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SEGRETERIA GENERALE</w:t>
            </w:r>
          </w:p>
          <w:p w14:paraId="14816D7D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452111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3,69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B66FCBC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8FA71D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AEE322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3,85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F05DA7B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E9B66E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3,85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AC71A3D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3464EBC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8,80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B473B1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46B2D56B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70,13</w:t>
            </w:r>
          </w:p>
        </w:tc>
      </w:tr>
      <w:tr w:rsidR="00B167CE" w:rsidRPr="005B5DE2" w14:paraId="63EF0B81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34F036DD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03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7E759A8B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GESTIONE ECONOMICA, FINANZIARIA, PROGRAMMAZIONE E PROVVEDITORATO</w:t>
            </w:r>
          </w:p>
          <w:p w14:paraId="00B6B3AC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C17739F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0,22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ABB8610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712D70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8CFD86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0,23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8AD850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3D4BAA0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0,23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308739A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647AED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2,22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70C3EE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7BD6365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44,33</w:t>
            </w:r>
          </w:p>
        </w:tc>
      </w:tr>
      <w:tr w:rsidR="00B167CE" w:rsidRPr="005B5DE2" w14:paraId="5610E00B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64994FB8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04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68942959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GESTIONE DELLE ENTRATE TRIBUTARIE E SERVIZI FISCALI</w:t>
            </w:r>
          </w:p>
          <w:p w14:paraId="17031D91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D91FC2B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0,02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483FC2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66E1C3F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93E64D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0,02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9AE8E2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8903B0B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0,02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035FCC6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22F015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0,06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054009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31A65B7F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42,49</w:t>
            </w:r>
          </w:p>
        </w:tc>
      </w:tr>
      <w:tr w:rsidR="00B167CE" w:rsidRPr="005B5DE2" w14:paraId="7406F363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606FE41B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05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3F8EBF0B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GESTIONE DEI BENI DEMANIALI E PATRIMONIALI</w:t>
            </w:r>
          </w:p>
          <w:p w14:paraId="6243DDAA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09BA65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0,01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E491A7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5883BC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66A8CF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0,01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0AE149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158447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0,01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2483744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77D0CF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0,05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3670A5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33057930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2,81</w:t>
            </w:r>
          </w:p>
        </w:tc>
      </w:tr>
      <w:tr w:rsidR="00B167CE" w:rsidRPr="005B5DE2" w14:paraId="6175362D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49B40BB5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06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1B320A94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UFFICIO TECNICO</w:t>
            </w:r>
          </w:p>
          <w:p w14:paraId="69CC91DA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80439F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0,45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531073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4EF535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C5D734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0,47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81BF42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372976C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0,47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E27CB7F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7B6A8F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2,47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57DFAA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7D05C57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68,08</w:t>
            </w:r>
          </w:p>
        </w:tc>
      </w:tr>
      <w:tr w:rsidR="00B167CE" w:rsidRPr="005B5DE2" w14:paraId="61C60A92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68AC555B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07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36536B50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SERVIZIO ELETTORALE E CONSULTAZIONI POPOLARI - ANAGRAFE E STATO CIVILE</w:t>
            </w:r>
          </w:p>
          <w:p w14:paraId="39489B14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1721EE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0,91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217D56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762188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953933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0,95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642865B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1293CC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0,95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60E8C52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729E55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1,36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D4FA28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031BEFA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58,97</w:t>
            </w:r>
          </w:p>
        </w:tc>
      </w:tr>
      <w:tr w:rsidR="00B167CE" w:rsidRPr="005B5DE2" w14:paraId="033AA7DC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05907DA1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10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133033E7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RISORSE UMANE</w:t>
            </w:r>
          </w:p>
          <w:p w14:paraId="3B43D10D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3B7B90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A427BE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397A9B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C5629F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095D9A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FCCAAF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9C7E63A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4D81BC2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1ADAF6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3F2ED8A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</w:tr>
      <w:tr w:rsidR="00B167CE" w:rsidRPr="005B5DE2" w14:paraId="6459C4F6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7C465BF0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11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32420F29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ALTRI SERVIZI GENERALI</w:t>
            </w:r>
          </w:p>
          <w:p w14:paraId="2B4C63F3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CA322C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979899B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6A0AEF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D65014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6EF394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274C72F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50A3BFB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4ABC0DB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C1285F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6DAB6BF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</w:tr>
      <w:tr w:rsidR="0028733D" w:rsidRPr="004D78FD" w14:paraId="37F3C42E" w14:textId="77777777">
        <w:trPr>
          <w:cantSplit/>
          <w:trHeight w:val="258"/>
        </w:trPr>
        <w:tc>
          <w:tcPr>
            <w:tcW w:w="468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14:paraId="62E5F04D" w14:textId="77777777" w:rsidR="0028733D" w:rsidRPr="004D78FD" w:rsidRDefault="00000000" w:rsidP="00464F67">
            <w:pPr>
              <w:jc w:val="center"/>
              <w:rPr>
                <w:b/>
                <w:sz w:val="6"/>
                <w:szCs w:val="6"/>
              </w:rPr>
            </w:pPr>
          </w:p>
          <w:p w14:paraId="2A409922" w14:textId="77777777" w:rsidR="0028733D" w:rsidRPr="004D78FD" w:rsidRDefault="00000000" w:rsidP="00464F67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4363" w:type="dxa"/>
            <w:tcBorders>
              <w:top w:val="nil"/>
              <w:bottom w:val="double" w:sz="4" w:space="0" w:color="auto"/>
            </w:tcBorders>
          </w:tcPr>
          <w:p w14:paraId="0B3F7B0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D60896D" w14:textId="77777777" w:rsidR="0028733D" w:rsidRPr="00E30817" w:rsidRDefault="00000000" w:rsidP="00E94C8E">
            <w:pPr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SERVIZI ISTITUZIONALI, GENERALI E DI GESTIONE</w:t>
            </w:r>
          </w:p>
          <w:p w14:paraId="1B84DD10" w14:textId="77777777" w:rsidR="0028733D" w:rsidRPr="008F6CBB" w:rsidRDefault="00000000" w:rsidP="00E94C8E">
            <w:pPr>
              <w:jc w:val="both"/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532166B5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36E1AED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5,97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720BC286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8327302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5272F5F5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F5296DE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E72747A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7EB3E24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6,23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6BBD268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0E83A5C5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B7B1CB4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D0910AF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6,23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FD20DFA" w14:textId="77777777" w:rsidR="0028733D" w:rsidRPr="004D78FD" w:rsidRDefault="00000000" w:rsidP="00567384">
            <w:pPr>
              <w:jc w:val="center"/>
              <w:rPr>
                <w:b/>
                <w:sz w:val="6"/>
                <w:szCs w:val="6"/>
              </w:rPr>
            </w:pPr>
          </w:p>
          <w:p w14:paraId="086EE1CD" w14:textId="77777777" w:rsidR="0028733D" w:rsidRPr="00E30817" w:rsidRDefault="00000000" w:rsidP="0056738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0D92EDF" w14:textId="77777777" w:rsidR="0028733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6E7D9BB" w14:textId="77777777" w:rsidR="0028733D" w:rsidRPr="00E30817" w:rsidRDefault="00000000" w:rsidP="0028733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16,42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4798C807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B3EA05D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14:paraId="3C9AF83C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2031F795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66,14</w:t>
            </w:r>
          </w:p>
        </w:tc>
      </w:tr>
      <w:tr w:rsidR="00490234" w:rsidRPr="00F81F64" w14:paraId="16B42C4C" w14:textId="77777777">
        <w:trPr>
          <w:cantSplit/>
          <w:trHeight w:val="288"/>
        </w:trPr>
        <w:tc>
          <w:tcPr>
            <w:tcW w:w="468" w:type="dxa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1DB9E344" w14:textId="77777777" w:rsidR="00490234" w:rsidRPr="004D78FD" w:rsidRDefault="00000000" w:rsidP="005B5DE2">
            <w:pPr>
              <w:jc w:val="center"/>
              <w:rPr>
                <w:b/>
                <w:sz w:val="6"/>
                <w:szCs w:val="6"/>
              </w:rPr>
            </w:pPr>
          </w:p>
          <w:p w14:paraId="7F507746" w14:textId="77777777" w:rsidR="00490234" w:rsidRPr="002405E0" w:rsidRDefault="00000000" w:rsidP="005B5DE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03</w:t>
            </w:r>
          </w:p>
        </w:tc>
        <w:tc>
          <w:tcPr>
            <w:tcW w:w="4363" w:type="dxa"/>
            <w:tcBorders>
              <w:top w:val="double" w:sz="4" w:space="0" w:color="auto"/>
              <w:bottom w:val="nil"/>
            </w:tcBorders>
          </w:tcPr>
          <w:p w14:paraId="4CFCB4E3" w14:textId="77777777" w:rsidR="00490234" w:rsidRPr="004D78FD" w:rsidRDefault="00000000" w:rsidP="00CA5899">
            <w:pPr>
              <w:rPr>
                <w:b/>
                <w:sz w:val="6"/>
                <w:szCs w:val="6"/>
              </w:rPr>
            </w:pPr>
          </w:p>
          <w:p w14:paraId="15B43711" w14:textId="77777777" w:rsidR="00490234" w:rsidRPr="002405E0" w:rsidRDefault="00000000" w:rsidP="00CA5899">
            <w:pPr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ORDINE PUBBLICO E SICUREZZA</w:t>
            </w:r>
          </w:p>
          <w:p w14:paraId="3DB14F68" w14:textId="77777777" w:rsidR="00490234" w:rsidRPr="0095043B" w:rsidRDefault="00000000" w:rsidP="00CA5899">
            <w:pPr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56402684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61278B5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3DADA107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49076B53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3CAD2A91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5A46C73A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6855F201" w14:textId="77777777" w:rsidR="00490234" w:rsidRPr="00F81F64" w:rsidRDefault="00000000" w:rsidP="003537A5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44320CD2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4F22A2D0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gridSpan w:val="2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7ECCED2F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</w:tr>
      <w:tr w:rsidR="00B167CE" w:rsidRPr="005B5DE2" w14:paraId="739E9A2A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19141BC8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01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337A75AA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POLIZIA LOCALE E AMMINISTRATIVA</w:t>
            </w:r>
          </w:p>
          <w:p w14:paraId="7C00C276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431228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1,26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C07547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040198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61FD750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1,31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E93E34B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A8375C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1,31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04B5D91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65155B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2,00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9527012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6AA268E2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85,29</w:t>
            </w:r>
          </w:p>
        </w:tc>
      </w:tr>
      <w:tr w:rsidR="00B167CE" w:rsidRPr="005B5DE2" w14:paraId="1BF10D76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268D24F6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02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0FCFB3D5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SISTEMA INTEGRATO DI SICUREZZA URBANA</w:t>
            </w:r>
          </w:p>
          <w:p w14:paraId="2E32AA47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8BB2C9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0,10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FAADC5F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8D50CD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05A765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0,10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97AA01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05CDDC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0,10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5B547C8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68F7C60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4,45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9A35BF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7B0C24E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14,66</w:t>
            </w:r>
          </w:p>
        </w:tc>
      </w:tr>
      <w:tr w:rsidR="0028733D" w:rsidRPr="004D78FD" w14:paraId="71C47BE0" w14:textId="77777777">
        <w:trPr>
          <w:cantSplit/>
          <w:trHeight w:val="258"/>
        </w:trPr>
        <w:tc>
          <w:tcPr>
            <w:tcW w:w="468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14:paraId="099E2370" w14:textId="77777777" w:rsidR="0028733D" w:rsidRPr="004D78FD" w:rsidRDefault="00000000" w:rsidP="00464F67">
            <w:pPr>
              <w:jc w:val="center"/>
              <w:rPr>
                <w:b/>
                <w:sz w:val="6"/>
                <w:szCs w:val="6"/>
              </w:rPr>
            </w:pPr>
          </w:p>
          <w:p w14:paraId="12C242AD" w14:textId="77777777" w:rsidR="0028733D" w:rsidRPr="004D78FD" w:rsidRDefault="00000000" w:rsidP="00464F67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4363" w:type="dxa"/>
            <w:tcBorders>
              <w:top w:val="nil"/>
              <w:bottom w:val="double" w:sz="4" w:space="0" w:color="auto"/>
            </w:tcBorders>
          </w:tcPr>
          <w:p w14:paraId="4184A929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95A5A38" w14:textId="77777777" w:rsidR="0028733D" w:rsidRPr="00E30817" w:rsidRDefault="00000000" w:rsidP="00E94C8E">
            <w:pPr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ORDINE PUBBLICO E SICUREZZA</w:t>
            </w:r>
          </w:p>
          <w:p w14:paraId="3A43E565" w14:textId="77777777" w:rsidR="0028733D" w:rsidRPr="008F6CBB" w:rsidRDefault="00000000" w:rsidP="00E94C8E">
            <w:pPr>
              <w:jc w:val="both"/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59C41F5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3F44485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1,36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5CF58751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25528EF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81031F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05A9699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7E501D55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2823718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1,41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8887F3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7863A19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36FC35A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1A60740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1,41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970D487" w14:textId="77777777" w:rsidR="0028733D" w:rsidRPr="004D78FD" w:rsidRDefault="00000000" w:rsidP="00567384">
            <w:pPr>
              <w:jc w:val="center"/>
              <w:rPr>
                <w:b/>
                <w:sz w:val="6"/>
                <w:szCs w:val="6"/>
              </w:rPr>
            </w:pPr>
          </w:p>
          <w:p w14:paraId="6896144F" w14:textId="77777777" w:rsidR="0028733D" w:rsidRPr="00E30817" w:rsidRDefault="00000000" w:rsidP="0056738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0960FA9" w14:textId="77777777" w:rsidR="0028733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77E3B4FC" w14:textId="77777777" w:rsidR="0028733D" w:rsidRPr="00E30817" w:rsidRDefault="00000000" w:rsidP="0028733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6,45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75A32BA4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0FCE3BC6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14:paraId="75D7E4E2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767496A7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24,30</w:t>
            </w:r>
          </w:p>
        </w:tc>
      </w:tr>
      <w:tr w:rsidR="00490234" w:rsidRPr="00F81F64" w14:paraId="414CBFDF" w14:textId="77777777">
        <w:trPr>
          <w:cantSplit/>
          <w:trHeight w:val="288"/>
        </w:trPr>
        <w:tc>
          <w:tcPr>
            <w:tcW w:w="468" w:type="dxa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19D14048" w14:textId="77777777" w:rsidR="00490234" w:rsidRPr="004D78FD" w:rsidRDefault="00000000" w:rsidP="005B5DE2">
            <w:pPr>
              <w:jc w:val="center"/>
              <w:rPr>
                <w:b/>
                <w:sz w:val="6"/>
                <w:szCs w:val="6"/>
              </w:rPr>
            </w:pPr>
          </w:p>
          <w:p w14:paraId="0B9BC009" w14:textId="77777777" w:rsidR="00490234" w:rsidRPr="002405E0" w:rsidRDefault="00000000" w:rsidP="005B5DE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04</w:t>
            </w:r>
          </w:p>
        </w:tc>
        <w:tc>
          <w:tcPr>
            <w:tcW w:w="4363" w:type="dxa"/>
            <w:tcBorders>
              <w:top w:val="double" w:sz="4" w:space="0" w:color="auto"/>
              <w:bottom w:val="nil"/>
            </w:tcBorders>
          </w:tcPr>
          <w:p w14:paraId="7122BD62" w14:textId="77777777" w:rsidR="00490234" w:rsidRPr="004D78FD" w:rsidRDefault="00000000" w:rsidP="00CA5899">
            <w:pPr>
              <w:rPr>
                <w:b/>
                <w:sz w:val="6"/>
                <w:szCs w:val="6"/>
              </w:rPr>
            </w:pPr>
          </w:p>
          <w:p w14:paraId="5CC84792" w14:textId="77777777" w:rsidR="00490234" w:rsidRPr="002405E0" w:rsidRDefault="00000000" w:rsidP="00CA5899">
            <w:pPr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ISTRUZIONE E DIRITTO ALLO STUDIO</w:t>
            </w:r>
          </w:p>
          <w:p w14:paraId="0A6E8655" w14:textId="77777777" w:rsidR="00490234" w:rsidRPr="0095043B" w:rsidRDefault="00000000" w:rsidP="00CA5899">
            <w:pPr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4D2419A2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CF842E0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5B2A8236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8D22EC2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258737D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16533FEE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12C845D0" w14:textId="77777777" w:rsidR="00490234" w:rsidRPr="00F81F64" w:rsidRDefault="00000000" w:rsidP="003537A5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282AF775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13641481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gridSpan w:val="2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017359E8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</w:tr>
      <w:tr w:rsidR="00B167CE" w:rsidRPr="005B5DE2" w14:paraId="6B552994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38699665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01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45BB7177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ISTRUZIONE PRESCOLASTICA</w:t>
            </w:r>
          </w:p>
          <w:p w14:paraId="42FCB4BA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3AE1CE2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0,27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996F7B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FAA442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205852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0,29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8D2F69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04B30F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0,29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FA21DFE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9655DD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4,58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0CD95F0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09FDDEB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4,22</w:t>
            </w:r>
          </w:p>
        </w:tc>
      </w:tr>
      <w:tr w:rsidR="00B167CE" w:rsidRPr="005B5DE2" w14:paraId="0B89668D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3D290794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06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6A14997F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SERVIZI AUSILIARI ALL'ISTRUZIONE</w:t>
            </w:r>
          </w:p>
          <w:p w14:paraId="33518A15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A2B258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0,63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44B034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CC9C23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32B8DE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0,66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8EF579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1002E0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0,66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EF3554D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81C6E1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1,02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5B8958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254CBA0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85,10</w:t>
            </w:r>
          </w:p>
        </w:tc>
      </w:tr>
      <w:tr w:rsidR="0028733D" w:rsidRPr="004D78FD" w14:paraId="1791EE53" w14:textId="77777777">
        <w:trPr>
          <w:cantSplit/>
          <w:trHeight w:val="258"/>
        </w:trPr>
        <w:tc>
          <w:tcPr>
            <w:tcW w:w="468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14:paraId="312FF80E" w14:textId="77777777" w:rsidR="0028733D" w:rsidRPr="004D78FD" w:rsidRDefault="00000000" w:rsidP="00464F67">
            <w:pPr>
              <w:jc w:val="center"/>
              <w:rPr>
                <w:b/>
                <w:sz w:val="6"/>
                <w:szCs w:val="6"/>
              </w:rPr>
            </w:pPr>
          </w:p>
          <w:p w14:paraId="184BF9D8" w14:textId="77777777" w:rsidR="0028733D" w:rsidRPr="004D78FD" w:rsidRDefault="00000000" w:rsidP="00464F67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4363" w:type="dxa"/>
            <w:tcBorders>
              <w:top w:val="nil"/>
              <w:bottom w:val="double" w:sz="4" w:space="0" w:color="auto"/>
            </w:tcBorders>
          </w:tcPr>
          <w:p w14:paraId="35BC9542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EB6CAE3" w14:textId="77777777" w:rsidR="0028733D" w:rsidRPr="00E30817" w:rsidRDefault="00000000" w:rsidP="00E94C8E">
            <w:pPr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ISTRUZIONE E DIRITTO ALLO STUDIO</w:t>
            </w:r>
          </w:p>
          <w:p w14:paraId="65922BFF" w14:textId="77777777" w:rsidR="0028733D" w:rsidRPr="008F6CBB" w:rsidRDefault="00000000" w:rsidP="00E94C8E">
            <w:pPr>
              <w:jc w:val="both"/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3AEC50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2CA87BF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0,90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EC6862D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1163361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BBDF192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0E94602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02F77A6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80DC245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0,95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2E295E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99E8A8D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2361AD0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0AF9B5E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0,95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7BE83E03" w14:textId="77777777" w:rsidR="0028733D" w:rsidRPr="004D78FD" w:rsidRDefault="00000000" w:rsidP="00567384">
            <w:pPr>
              <w:jc w:val="center"/>
              <w:rPr>
                <w:b/>
                <w:sz w:val="6"/>
                <w:szCs w:val="6"/>
              </w:rPr>
            </w:pPr>
          </w:p>
          <w:p w14:paraId="179FE344" w14:textId="77777777" w:rsidR="0028733D" w:rsidRPr="00E30817" w:rsidRDefault="00000000" w:rsidP="0056738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BDE6A03" w14:textId="77777777" w:rsidR="0028733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E95EBC7" w14:textId="77777777" w:rsidR="0028733D" w:rsidRPr="00E30817" w:rsidRDefault="00000000" w:rsidP="0028733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5,60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8830057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04B0FBA6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14:paraId="14B2D451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2B87E611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15,34</w:t>
            </w:r>
          </w:p>
        </w:tc>
      </w:tr>
      <w:tr w:rsidR="00490234" w:rsidRPr="00F81F64" w14:paraId="0D9274A5" w14:textId="77777777">
        <w:trPr>
          <w:cantSplit/>
          <w:trHeight w:val="288"/>
        </w:trPr>
        <w:tc>
          <w:tcPr>
            <w:tcW w:w="468" w:type="dxa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547098F4" w14:textId="77777777" w:rsidR="00490234" w:rsidRPr="004D78FD" w:rsidRDefault="00000000" w:rsidP="005B5DE2">
            <w:pPr>
              <w:jc w:val="center"/>
              <w:rPr>
                <w:b/>
                <w:sz w:val="6"/>
                <w:szCs w:val="6"/>
              </w:rPr>
            </w:pPr>
          </w:p>
          <w:p w14:paraId="7EA8A852" w14:textId="77777777" w:rsidR="00490234" w:rsidRPr="002405E0" w:rsidRDefault="00000000" w:rsidP="005B5DE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05</w:t>
            </w:r>
          </w:p>
        </w:tc>
        <w:tc>
          <w:tcPr>
            <w:tcW w:w="4363" w:type="dxa"/>
            <w:tcBorders>
              <w:top w:val="double" w:sz="4" w:space="0" w:color="auto"/>
              <w:bottom w:val="nil"/>
            </w:tcBorders>
          </w:tcPr>
          <w:p w14:paraId="274E5045" w14:textId="77777777" w:rsidR="00490234" w:rsidRPr="004D78FD" w:rsidRDefault="00000000" w:rsidP="00CA5899">
            <w:pPr>
              <w:rPr>
                <w:b/>
                <w:sz w:val="6"/>
                <w:szCs w:val="6"/>
              </w:rPr>
            </w:pPr>
          </w:p>
          <w:p w14:paraId="026A31ED" w14:textId="77777777" w:rsidR="00490234" w:rsidRPr="002405E0" w:rsidRDefault="00000000" w:rsidP="00CA5899">
            <w:pPr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TUTELA E VALORIZZAZIONE DEI BENI E DELLE ATTIVITA' CULTURALI</w:t>
            </w:r>
          </w:p>
          <w:p w14:paraId="3F09EFD2" w14:textId="77777777" w:rsidR="00490234" w:rsidRPr="0095043B" w:rsidRDefault="00000000" w:rsidP="00CA5899">
            <w:pPr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B4210E6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308F2E95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FFADAAC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55A402CD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100C584E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44A4560B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6F85B631" w14:textId="77777777" w:rsidR="00490234" w:rsidRPr="00F81F64" w:rsidRDefault="00000000" w:rsidP="003537A5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7AB599A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399670E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gridSpan w:val="2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2F132C2D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</w:tr>
      <w:tr w:rsidR="00B167CE" w:rsidRPr="005B5DE2" w14:paraId="613AC28F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46919D8E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02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5B563297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ATTIVITA CULTURALI E INTERVENTI DIVERSI NEL SETTORE CULTURALE</w:t>
            </w:r>
          </w:p>
          <w:p w14:paraId="14DFBB2D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61C6B8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B565DD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B5A7FE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9E9C4B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82C8DCC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048CBD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3C0ACD4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1B323EC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0,11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075E59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75F55E9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</w:tr>
      <w:tr w:rsidR="0028733D" w:rsidRPr="004D78FD" w14:paraId="31437615" w14:textId="77777777">
        <w:trPr>
          <w:cantSplit/>
          <w:trHeight w:val="258"/>
        </w:trPr>
        <w:tc>
          <w:tcPr>
            <w:tcW w:w="468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14:paraId="2646E3F5" w14:textId="77777777" w:rsidR="0028733D" w:rsidRPr="004D78FD" w:rsidRDefault="00000000" w:rsidP="00464F67">
            <w:pPr>
              <w:jc w:val="center"/>
              <w:rPr>
                <w:b/>
                <w:sz w:val="6"/>
                <w:szCs w:val="6"/>
              </w:rPr>
            </w:pPr>
          </w:p>
          <w:p w14:paraId="08A3F916" w14:textId="77777777" w:rsidR="0028733D" w:rsidRPr="004D78FD" w:rsidRDefault="00000000" w:rsidP="00464F67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4363" w:type="dxa"/>
            <w:tcBorders>
              <w:top w:val="nil"/>
              <w:bottom w:val="double" w:sz="4" w:space="0" w:color="auto"/>
            </w:tcBorders>
          </w:tcPr>
          <w:p w14:paraId="1597749F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E61B101" w14:textId="77777777" w:rsidR="0028733D" w:rsidRPr="00E30817" w:rsidRDefault="00000000" w:rsidP="00E94C8E">
            <w:pPr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TUTELA E VALORIZZAZIONE DEI BENI E DELLE ATTIVITA' CULTURALI</w:t>
            </w:r>
          </w:p>
          <w:p w14:paraId="34D06AE0" w14:textId="77777777" w:rsidR="0028733D" w:rsidRPr="008F6CBB" w:rsidRDefault="00000000" w:rsidP="00E94C8E">
            <w:pPr>
              <w:jc w:val="both"/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AA0E26D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91B3B46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4BDD7C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720CB879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D0DF476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B685278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7C30AC51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724FA0C0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73D6D35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377B377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722C8883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17DF0D8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478D4DA2" w14:textId="77777777" w:rsidR="0028733D" w:rsidRPr="004D78FD" w:rsidRDefault="00000000" w:rsidP="00567384">
            <w:pPr>
              <w:jc w:val="center"/>
              <w:rPr>
                <w:b/>
                <w:sz w:val="6"/>
                <w:szCs w:val="6"/>
              </w:rPr>
            </w:pPr>
          </w:p>
          <w:p w14:paraId="12E81E6A" w14:textId="77777777" w:rsidR="0028733D" w:rsidRPr="00E30817" w:rsidRDefault="00000000" w:rsidP="0056738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DE384D3" w14:textId="77777777" w:rsidR="0028733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C6B74F5" w14:textId="77777777" w:rsidR="0028733D" w:rsidRPr="00E30817" w:rsidRDefault="00000000" w:rsidP="0028733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0,11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5172C0D5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A5C7F73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14:paraId="099230FA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86DA443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</w:tr>
      <w:tr w:rsidR="00490234" w:rsidRPr="00F81F64" w14:paraId="1FC44791" w14:textId="77777777">
        <w:trPr>
          <w:cantSplit/>
          <w:trHeight w:val="288"/>
        </w:trPr>
        <w:tc>
          <w:tcPr>
            <w:tcW w:w="468" w:type="dxa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0415D202" w14:textId="77777777" w:rsidR="00490234" w:rsidRPr="004D78FD" w:rsidRDefault="00000000" w:rsidP="005B5DE2">
            <w:pPr>
              <w:jc w:val="center"/>
              <w:rPr>
                <w:b/>
                <w:sz w:val="6"/>
                <w:szCs w:val="6"/>
              </w:rPr>
            </w:pPr>
          </w:p>
          <w:p w14:paraId="54264A0D" w14:textId="77777777" w:rsidR="00490234" w:rsidRPr="002405E0" w:rsidRDefault="00000000" w:rsidP="005B5DE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06</w:t>
            </w:r>
          </w:p>
        </w:tc>
        <w:tc>
          <w:tcPr>
            <w:tcW w:w="4363" w:type="dxa"/>
            <w:tcBorders>
              <w:top w:val="double" w:sz="4" w:space="0" w:color="auto"/>
              <w:bottom w:val="nil"/>
            </w:tcBorders>
          </w:tcPr>
          <w:p w14:paraId="5BF3BED2" w14:textId="77777777" w:rsidR="00490234" w:rsidRPr="004D78FD" w:rsidRDefault="00000000" w:rsidP="00CA5899">
            <w:pPr>
              <w:rPr>
                <w:b/>
                <w:sz w:val="6"/>
                <w:szCs w:val="6"/>
              </w:rPr>
            </w:pPr>
          </w:p>
          <w:p w14:paraId="30EC5FEC" w14:textId="77777777" w:rsidR="00490234" w:rsidRPr="002405E0" w:rsidRDefault="00000000" w:rsidP="00CA5899">
            <w:pPr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POLITICHE GIOVANILI, SPORT E TEMPO LIBERO</w:t>
            </w:r>
          </w:p>
          <w:p w14:paraId="7728AE35" w14:textId="77777777" w:rsidR="00490234" w:rsidRPr="0095043B" w:rsidRDefault="00000000" w:rsidP="00CA5899">
            <w:pPr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6EB02069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5D85168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6B7E6F7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58243FA9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1AB1D80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1C976895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793CEA1" w14:textId="77777777" w:rsidR="00490234" w:rsidRPr="00F81F64" w:rsidRDefault="00000000" w:rsidP="003537A5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C6AF7A9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2EAC144B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gridSpan w:val="2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1A934B81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</w:tr>
      <w:tr w:rsidR="00B167CE" w:rsidRPr="005B5DE2" w14:paraId="53A520F5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47FA45E4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01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675808DA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SPORT E TEMPO LIBERO</w:t>
            </w:r>
          </w:p>
          <w:p w14:paraId="375888E9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A8913D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0,02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7CAAD4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565F03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2BCE75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0,02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402BB8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7E1379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0,02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61E448B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238542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1,06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602075C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16E1131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8,78</w:t>
            </w:r>
          </w:p>
        </w:tc>
      </w:tr>
      <w:tr w:rsidR="0028733D" w:rsidRPr="004D78FD" w14:paraId="25F7D25E" w14:textId="77777777">
        <w:trPr>
          <w:cantSplit/>
          <w:trHeight w:val="258"/>
        </w:trPr>
        <w:tc>
          <w:tcPr>
            <w:tcW w:w="468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14:paraId="00EE302C" w14:textId="77777777" w:rsidR="0028733D" w:rsidRPr="004D78FD" w:rsidRDefault="00000000" w:rsidP="00464F67">
            <w:pPr>
              <w:jc w:val="center"/>
              <w:rPr>
                <w:b/>
                <w:sz w:val="6"/>
                <w:szCs w:val="6"/>
              </w:rPr>
            </w:pPr>
          </w:p>
          <w:p w14:paraId="4CBAC14E" w14:textId="77777777" w:rsidR="0028733D" w:rsidRPr="004D78FD" w:rsidRDefault="00000000" w:rsidP="00464F67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4363" w:type="dxa"/>
            <w:tcBorders>
              <w:top w:val="nil"/>
              <w:bottom w:val="double" w:sz="4" w:space="0" w:color="auto"/>
            </w:tcBorders>
          </w:tcPr>
          <w:p w14:paraId="3396A574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5562976" w14:textId="77777777" w:rsidR="0028733D" w:rsidRPr="00E30817" w:rsidRDefault="00000000" w:rsidP="00E94C8E">
            <w:pPr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POLITICHE GIOVANILI, SPORT E TEMPO LIBERO</w:t>
            </w:r>
          </w:p>
          <w:p w14:paraId="458150EF" w14:textId="77777777" w:rsidR="0028733D" w:rsidRPr="008F6CBB" w:rsidRDefault="00000000" w:rsidP="00E94C8E">
            <w:pPr>
              <w:jc w:val="both"/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D0ABC17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FDE7AF8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0,02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45207A46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09FFA4C7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F611580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A82939C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E65A5C8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C95C8E4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0,02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7948A77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734E96B7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8F8D3C2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CE074E4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0,02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79F1509A" w14:textId="77777777" w:rsidR="0028733D" w:rsidRPr="004D78FD" w:rsidRDefault="00000000" w:rsidP="00567384">
            <w:pPr>
              <w:jc w:val="center"/>
              <w:rPr>
                <w:b/>
                <w:sz w:val="6"/>
                <w:szCs w:val="6"/>
              </w:rPr>
            </w:pPr>
          </w:p>
          <w:p w14:paraId="39AE14DD" w14:textId="77777777" w:rsidR="0028733D" w:rsidRPr="00E30817" w:rsidRDefault="00000000" w:rsidP="0056738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66331EF" w14:textId="77777777" w:rsidR="0028733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067F7AE4" w14:textId="77777777" w:rsidR="0028733D" w:rsidRPr="00E30817" w:rsidRDefault="00000000" w:rsidP="0028733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1,06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39A20D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2AEBCCA7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14:paraId="3316DAA4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0ECE935B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8,78</w:t>
            </w:r>
          </w:p>
        </w:tc>
      </w:tr>
      <w:tr w:rsidR="00490234" w:rsidRPr="00F81F64" w14:paraId="2D3B727F" w14:textId="77777777">
        <w:trPr>
          <w:cantSplit/>
          <w:trHeight w:val="288"/>
        </w:trPr>
        <w:tc>
          <w:tcPr>
            <w:tcW w:w="468" w:type="dxa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2F4E1E7D" w14:textId="77777777" w:rsidR="00490234" w:rsidRPr="004D78FD" w:rsidRDefault="00000000" w:rsidP="005B5DE2">
            <w:pPr>
              <w:jc w:val="center"/>
              <w:rPr>
                <w:b/>
                <w:sz w:val="6"/>
                <w:szCs w:val="6"/>
              </w:rPr>
            </w:pPr>
          </w:p>
          <w:p w14:paraId="62F4800B" w14:textId="77777777" w:rsidR="00490234" w:rsidRPr="002405E0" w:rsidRDefault="00000000" w:rsidP="005B5DE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07</w:t>
            </w:r>
          </w:p>
        </w:tc>
        <w:tc>
          <w:tcPr>
            <w:tcW w:w="4363" w:type="dxa"/>
            <w:tcBorders>
              <w:top w:val="double" w:sz="4" w:space="0" w:color="auto"/>
              <w:bottom w:val="nil"/>
            </w:tcBorders>
          </w:tcPr>
          <w:p w14:paraId="58E10FA5" w14:textId="77777777" w:rsidR="00490234" w:rsidRPr="004D78FD" w:rsidRDefault="00000000" w:rsidP="00CA5899">
            <w:pPr>
              <w:rPr>
                <w:b/>
                <w:sz w:val="6"/>
                <w:szCs w:val="6"/>
              </w:rPr>
            </w:pPr>
          </w:p>
          <w:p w14:paraId="4D220B20" w14:textId="77777777" w:rsidR="00490234" w:rsidRPr="002405E0" w:rsidRDefault="00000000" w:rsidP="00CA5899">
            <w:pPr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TURISMO</w:t>
            </w:r>
          </w:p>
          <w:p w14:paraId="2E11B0D4" w14:textId="77777777" w:rsidR="00490234" w:rsidRPr="0095043B" w:rsidRDefault="00000000" w:rsidP="00CA5899">
            <w:pPr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7B9858F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2345C945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47471B88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DF8047B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ED08E83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21F841C3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4BFF8738" w14:textId="77777777" w:rsidR="00490234" w:rsidRPr="00F81F64" w:rsidRDefault="00000000" w:rsidP="003537A5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24F33DB9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22939589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gridSpan w:val="2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12DC6C82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</w:tr>
      <w:tr w:rsidR="00B167CE" w:rsidRPr="005B5DE2" w14:paraId="172406CF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5CA43F9C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01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24293CD5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SVILUPPO E VALORIZZAZIONE DEL TURISMO</w:t>
            </w:r>
          </w:p>
          <w:p w14:paraId="5D0F8634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79C560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39D1BEB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D44C3E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21BBA2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CC21A9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D836002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407134E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E7C645C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5231322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0DA1E6E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</w:tr>
      <w:tr w:rsidR="0028733D" w:rsidRPr="004D78FD" w14:paraId="3A4C3BA6" w14:textId="77777777">
        <w:trPr>
          <w:cantSplit/>
          <w:trHeight w:val="258"/>
        </w:trPr>
        <w:tc>
          <w:tcPr>
            <w:tcW w:w="468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14:paraId="5C25F356" w14:textId="77777777" w:rsidR="0028733D" w:rsidRPr="004D78FD" w:rsidRDefault="00000000" w:rsidP="00464F67">
            <w:pPr>
              <w:jc w:val="center"/>
              <w:rPr>
                <w:b/>
                <w:sz w:val="6"/>
                <w:szCs w:val="6"/>
              </w:rPr>
            </w:pPr>
          </w:p>
          <w:p w14:paraId="36F516AA" w14:textId="77777777" w:rsidR="0028733D" w:rsidRPr="004D78FD" w:rsidRDefault="00000000" w:rsidP="00464F67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4363" w:type="dxa"/>
            <w:tcBorders>
              <w:top w:val="nil"/>
              <w:bottom w:val="double" w:sz="4" w:space="0" w:color="auto"/>
            </w:tcBorders>
          </w:tcPr>
          <w:p w14:paraId="73734B3A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2919D740" w14:textId="77777777" w:rsidR="0028733D" w:rsidRPr="00E30817" w:rsidRDefault="00000000" w:rsidP="00E94C8E">
            <w:pPr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TURISMO</w:t>
            </w:r>
          </w:p>
          <w:p w14:paraId="5F636A5F" w14:textId="77777777" w:rsidR="0028733D" w:rsidRPr="008F6CBB" w:rsidRDefault="00000000" w:rsidP="00E94C8E">
            <w:pPr>
              <w:jc w:val="both"/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3F49A3A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9CD6322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760F4C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D9C5A6E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1245EE67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FD7A0FD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E47CCE6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38C55DF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9C6F5FA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0D72082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4806E6E7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BD5174A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48EB56E3" w14:textId="77777777" w:rsidR="0028733D" w:rsidRPr="004D78FD" w:rsidRDefault="00000000" w:rsidP="00567384">
            <w:pPr>
              <w:jc w:val="center"/>
              <w:rPr>
                <w:b/>
                <w:sz w:val="6"/>
                <w:szCs w:val="6"/>
              </w:rPr>
            </w:pPr>
          </w:p>
          <w:p w14:paraId="0771169D" w14:textId="77777777" w:rsidR="0028733D" w:rsidRPr="00E30817" w:rsidRDefault="00000000" w:rsidP="0056738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187D37D7" w14:textId="77777777" w:rsidR="0028733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6D3EC6E" w14:textId="77777777" w:rsidR="0028733D" w:rsidRPr="00E30817" w:rsidRDefault="00000000" w:rsidP="0028733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5B21E9B6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F0FDC56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14:paraId="5E849453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F3B2020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</w:tr>
      <w:tr w:rsidR="00490234" w:rsidRPr="00F81F64" w14:paraId="5D277820" w14:textId="77777777">
        <w:trPr>
          <w:cantSplit/>
          <w:trHeight w:val="288"/>
        </w:trPr>
        <w:tc>
          <w:tcPr>
            <w:tcW w:w="468" w:type="dxa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199928D9" w14:textId="77777777" w:rsidR="00490234" w:rsidRPr="004D78FD" w:rsidRDefault="00000000" w:rsidP="005B5DE2">
            <w:pPr>
              <w:jc w:val="center"/>
              <w:rPr>
                <w:b/>
                <w:sz w:val="6"/>
                <w:szCs w:val="6"/>
              </w:rPr>
            </w:pPr>
          </w:p>
          <w:p w14:paraId="23C0C2A2" w14:textId="77777777" w:rsidR="00490234" w:rsidRPr="002405E0" w:rsidRDefault="00000000" w:rsidP="005B5DE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08</w:t>
            </w:r>
          </w:p>
        </w:tc>
        <w:tc>
          <w:tcPr>
            <w:tcW w:w="4363" w:type="dxa"/>
            <w:tcBorders>
              <w:top w:val="double" w:sz="4" w:space="0" w:color="auto"/>
              <w:bottom w:val="nil"/>
            </w:tcBorders>
          </w:tcPr>
          <w:p w14:paraId="34F7845D" w14:textId="77777777" w:rsidR="00490234" w:rsidRPr="004D78FD" w:rsidRDefault="00000000" w:rsidP="00CA5899">
            <w:pPr>
              <w:rPr>
                <w:b/>
                <w:sz w:val="6"/>
                <w:szCs w:val="6"/>
              </w:rPr>
            </w:pPr>
          </w:p>
          <w:p w14:paraId="169DB084" w14:textId="77777777" w:rsidR="00490234" w:rsidRPr="002405E0" w:rsidRDefault="00000000" w:rsidP="00CA5899">
            <w:pPr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ASSETTO DEL TERRITORIO ED EDILIZIA ABITATIVA</w:t>
            </w:r>
          </w:p>
          <w:p w14:paraId="3A896B6E" w14:textId="77777777" w:rsidR="00490234" w:rsidRPr="0095043B" w:rsidRDefault="00000000" w:rsidP="00CA5899">
            <w:pPr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44EB2CA2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D1C1C3F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A7444C1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297E4581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6C3D31D7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2ADE5FE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645CEF81" w14:textId="77777777" w:rsidR="00490234" w:rsidRPr="00F81F64" w:rsidRDefault="00000000" w:rsidP="003537A5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5C5D047A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7819A47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gridSpan w:val="2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42088D74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</w:tr>
      <w:tr w:rsidR="00B167CE" w:rsidRPr="005B5DE2" w14:paraId="0C8BAA83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4E384D6C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01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60FF145B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URBANISTICA E ASSETTO DEL TERRITORIO</w:t>
            </w:r>
          </w:p>
          <w:p w14:paraId="34BCC505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8DF221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32C8F7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F87EB3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C5899C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E0FD1C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FF0073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651210B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16D83F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0,02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16C0320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07C0DA8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1,84</w:t>
            </w:r>
          </w:p>
        </w:tc>
      </w:tr>
      <w:tr w:rsidR="00B167CE" w:rsidRPr="005B5DE2" w14:paraId="6BCEB0C3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65190BAD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02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0CE1CC82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EDILIZIA RESIDENZIALE PUBBLICA E LOCALE E PIANI DI EDILIZIA ECONOMICO-POPOLARE</w:t>
            </w:r>
          </w:p>
          <w:p w14:paraId="4D6F56D7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363581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0,76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5381A7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45D11F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187016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0,79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34EA47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B092CD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0,79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A0A47B7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76E0AE0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0,92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3A4139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18901DA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53,05</w:t>
            </w:r>
          </w:p>
        </w:tc>
      </w:tr>
      <w:tr w:rsidR="0028733D" w:rsidRPr="004D78FD" w14:paraId="75A6C88C" w14:textId="77777777">
        <w:trPr>
          <w:cantSplit/>
          <w:trHeight w:val="258"/>
        </w:trPr>
        <w:tc>
          <w:tcPr>
            <w:tcW w:w="468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14:paraId="736016E8" w14:textId="77777777" w:rsidR="0028733D" w:rsidRPr="004D78FD" w:rsidRDefault="00000000" w:rsidP="00464F67">
            <w:pPr>
              <w:jc w:val="center"/>
              <w:rPr>
                <w:b/>
                <w:sz w:val="6"/>
                <w:szCs w:val="6"/>
              </w:rPr>
            </w:pPr>
          </w:p>
          <w:p w14:paraId="485BBC0A" w14:textId="77777777" w:rsidR="0028733D" w:rsidRPr="004D78FD" w:rsidRDefault="00000000" w:rsidP="00464F67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4363" w:type="dxa"/>
            <w:tcBorders>
              <w:top w:val="nil"/>
              <w:bottom w:val="double" w:sz="4" w:space="0" w:color="auto"/>
            </w:tcBorders>
          </w:tcPr>
          <w:p w14:paraId="0249ABEB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F551981" w14:textId="77777777" w:rsidR="0028733D" w:rsidRPr="00E30817" w:rsidRDefault="00000000" w:rsidP="00E94C8E">
            <w:pPr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ASSETTO DEL TERRITORIO ED EDILIZIA ABITATIVA</w:t>
            </w:r>
          </w:p>
          <w:p w14:paraId="5EC0607A" w14:textId="77777777" w:rsidR="0028733D" w:rsidRPr="008F6CBB" w:rsidRDefault="00000000" w:rsidP="00E94C8E">
            <w:pPr>
              <w:jc w:val="both"/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15420768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2122E784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0,76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53187869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CD03C98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BB17501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1E25C7D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5402F8E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114B448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0,79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254DE42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CDF7B57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548BB1FD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0E381AA5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0,79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1962D65A" w14:textId="77777777" w:rsidR="0028733D" w:rsidRPr="004D78FD" w:rsidRDefault="00000000" w:rsidP="00567384">
            <w:pPr>
              <w:jc w:val="center"/>
              <w:rPr>
                <w:b/>
                <w:sz w:val="6"/>
                <w:szCs w:val="6"/>
              </w:rPr>
            </w:pPr>
          </w:p>
          <w:p w14:paraId="7FC60D30" w14:textId="77777777" w:rsidR="0028733D" w:rsidRPr="00E30817" w:rsidRDefault="00000000" w:rsidP="0056738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BF4EA1D" w14:textId="77777777" w:rsidR="0028733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2DC64828" w14:textId="77777777" w:rsidR="0028733D" w:rsidRPr="00E30817" w:rsidRDefault="00000000" w:rsidP="0028733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0,94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ACAF67B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75E9F41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14:paraId="141060E6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3621AB1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14,67</w:t>
            </w:r>
          </w:p>
        </w:tc>
      </w:tr>
      <w:tr w:rsidR="00490234" w:rsidRPr="00F81F64" w14:paraId="3FAFC697" w14:textId="77777777">
        <w:trPr>
          <w:cantSplit/>
          <w:trHeight w:val="288"/>
        </w:trPr>
        <w:tc>
          <w:tcPr>
            <w:tcW w:w="468" w:type="dxa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1A68914E" w14:textId="77777777" w:rsidR="00490234" w:rsidRPr="004D78FD" w:rsidRDefault="00000000" w:rsidP="005B5DE2">
            <w:pPr>
              <w:jc w:val="center"/>
              <w:rPr>
                <w:b/>
                <w:sz w:val="6"/>
                <w:szCs w:val="6"/>
              </w:rPr>
            </w:pPr>
          </w:p>
          <w:p w14:paraId="389B2D49" w14:textId="77777777" w:rsidR="00490234" w:rsidRPr="002405E0" w:rsidRDefault="00000000" w:rsidP="005B5DE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09</w:t>
            </w:r>
          </w:p>
        </w:tc>
        <w:tc>
          <w:tcPr>
            <w:tcW w:w="4363" w:type="dxa"/>
            <w:tcBorders>
              <w:top w:val="double" w:sz="4" w:space="0" w:color="auto"/>
              <w:bottom w:val="nil"/>
            </w:tcBorders>
          </w:tcPr>
          <w:p w14:paraId="34251C17" w14:textId="77777777" w:rsidR="00490234" w:rsidRPr="004D78FD" w:rsidRDefault="00000000" w:rsidP="00CA5899">
            <w:pPr>
              <w:rPr>
                <w:b/>
                <w:sz w:val="6"/>
                <w:szCs w:val="6"/>
              </w:rPr>
            </w:pPr>
          </w:p>
          <w:p w14:paraId="0EB37EA4" w14:textId="77777777" w:rsidR="00490234" w:rsidRPr="002405E0" w:rsidRDefault="00000000" w:rsidP="00CA5899">
            <w:pPr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SVILUPPO SOSTENIBILE E TUTELA DEL TERRITORIO E DELL'AMBIENTE</w:t>
            </w:r>
          </w:p>
          <w:p w14:paraId="170E1CB7" w14:textId="77777777" w:rsidR="00490234" w:rsidRPr="0095043B" w:rsidRDefault="00000000" w:rsidP="00CA5899">
            <w:pPr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137068BB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5A6E9603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5F7DE740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C1D6D3F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FF4F26A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43048EF8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20ED9E5B" w14:textId="77777777" w:rsidR="00490234" w:rsidRPr="00F81F64" w:rsidRDefault="00000000" w:rsidP="003537A5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56E0CFDD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9934414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gridSpan w:val="2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71A7713B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</w:tr>
      <w:tr w:rsidR="00B167CE" w:rsidRPr="005B5DE2" w14:paraId="2FEB16B8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556266E5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01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3B124971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DIFESA DEL SUOLO</w:t>
            </w:r>
          </w:p>
          <w:p w14:paraId="47983D41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672D23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DF7352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FBF540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A07DE1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ADF3B9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0FE150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E789897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3828870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1B8F14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7F0CFA4B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21,50</w:t>
            </w:r>
          </w:p>
        </w:tc>
      </w:tr>
      <w:tr w:rsidR="00B167CE" w:rsidRPr="005B5DE2" w14:paraId="0181D9AB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68D353E7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03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0E46B491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RIFIUTI</w:t>
            </w:r>
          </w:p>
          <w:p w14:paraId="4989C484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544CB6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3,17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B3B106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3F0C97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76D748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3,31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D1C55E0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31775B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3,31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60C2414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AD1066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7,60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FF08AC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0A08751F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50,89</w:t>
            </w:r>
          </w:p>
        </w:tc>
      </w:tr>
      <w:tr w:rsidR="00B167CE" w:rsidRPr="005B5DE2" w14:paraId="0B8EE1B6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6D881975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04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1945A162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SERVIZIO IDRICO INTEGRATO</w:t>
            </w:r>
          </w:p>
          <w:p w14:paraId="1F4CDFA1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32BF1B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2,09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7E4C53C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E6F5AC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0FA3ECF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2,18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B48861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84CA94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2,18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006AD96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B3E0E1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4,41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6AF3D7B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1BD6693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47,90</w:t>
            </w:r>
          </w:p>
        </w:tc>
      </w:tr>
      <w:tr w:rsidR="00B167CE" w:rsidRPr="005B5DE2" w14:paraId="4618FC6C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0375B33A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06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55695CB6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TUTELA E VALORIZZAZIONE DELLE RISORSE IDRICHE</w:t>
            </w:r>
          </w:p>
          <w:p w14:paraId="46168523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8FE737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4,11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49FAD3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CC3DCE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0FF962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82FAA5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7A6751F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7E7D6F8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42E9E1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2,36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B74BD4F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488F8CC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</w:tr>
      <w:tr w:rsidR="0028733D" w:rsidRPr="004D78FD" w14:paraId="0C26CD1A" w14:textId="77777777">
        <w:trPr>
          <w:cantSplit/>
          <w:trHeight w:val="258"/>
        </w:trPr>
        <w:tc>
          <w:tcPr>
            <w:tcW w:w="468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14:paraId="4798894F" w14:textId="77777777" w:rsidR="0028733D" w:rsidRPr="004D78FD" w:rsidRDefault="00000000" w:rsidP="00464F67">
            <w:pPr>
              <w:jc w:val="center"/>
              <w:rPr>
                <w:b/>
                <w:sz w:val="6"/>
                <w:szCs w:val="6"/>
              </w:rPr>
            </w:pPr>
          </w:p>
          <w:p w14:paraId="41D87FE1" w14:textId="77777777" w:rsidR="0028733D" w:rsidRPr="004D78FD" w:rsidRDefault="00000000" w:rsidP="00464F67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4363" w:type="dxa"/>
            <w:tcBorders>
              <w:top w:val="nil"/>
              <w:bottom w:val="double" w:sz="4" w:space="0" w:color="auto"/>
            </w:tcBorders>
          </w:tcPr>
          <w:p w14:paraId="29AEAEF6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2D7ACD23" w14:textId="77777777" w:rsidR="0028733D" w:rsidRPr="00E30817" w:rsidRDefault="00000000" w:rsidP="00E94C8E">
            <w:pPr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SVILUPPO SOSTENIBILE E TUTELA DEL TERRITORIO E DELL'AMBIENTE</w:t>
            </w:r>
          </w:p>
          <w:p w14:paraId="5B1C9347" w14:textId="77777777" w:rsidR="0028733D" w:rsidRPr="008F6CBB" w:rsidRDefault="00000000" w:rsidP="00E94C8E">
            <w:pPr>
              <w:jc w:val="both"/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724AE348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DFE2EDA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9,37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5B583809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26A9F1D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F670051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D83E2AB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79B7949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288C414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5,49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3D715F2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D71C738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0F4952C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20B8D0D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5,49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702F2448" w14:textId="77777777" w:rsidR="0028733D" w:rsidRPr="004D78FD" w:rsidRDefault="00000000" w:rsidP="00567384">
            <w:pPr>
              <w:jc w:val="center"/>
              <w:rPr>
                <w:b/>
                <w:sz w:val="6"/>
                <w:szCs w:val="6"/>
              </w:rPr>
            </w:pPr>
          </w:p>
          <w:p w14:paraId="5B8FC1F6" w14:textId="77777777" w:rsidR="0028733D" w:rsidRPr="00E30817" w:rsidRDefault="00000000" w:rsidP="0056738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510D21C" w14:textId="77777777" w:rsidR="0028733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1594A8C" w14:textId="77777777" w:rsidR="0028733D" w:rsidRPr="00E30817" w:rsidRDefault="00000000" w:rsidP="0028733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14,37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98DB68D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0CA102F6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gridSpan w:val="2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14:paraId="17FB52A3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F9E04B1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47,95</w:t>
            </w:r>
          </w:p>
        </w:tc>
      </w:tr>
      <w:tr w:rsidR="00490234" w:rsidRPr="00F81F64" w14:paraId="220D9BF1" w14:textId="77777777">
        <w:trPr>
          <w:cantSplit/>
          <w:trHeight w:val="288"/>
        </w:trPr>
        <w:tc>
          <w:tcPr>
            <w:tcW w:w="468" w:type="dxa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479706E8" w14:textId="77777777" w:rsidR="00490234" w:rsidRPr="004D78FD" w:rsidRDefault="00000000" w:rsidP="005B5DE2">
            <w:pPr>
              <w:jc w:val="center"/>
              <w:rPr>
                <w:b/>
                <w:sz w:val="6"/>
                <w:szCs w:val="6"/>
              </w:rPr>
            </w:pPr>
          </w:p>
          <w:p w14:paraId="07F0CF6C" w14:textId="77777777" w:rsidR="00490234" w:rsidRPr="002405E0" w:rsidRDefault="00000000" w:rsidP="005B5DE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10</w:t>
            </w:r>
          </w:p>
        </w:tc>
        <w:tc>
          <w:tcPr>
            <w:tcW w:w="4363" w:type="dxa"/>
            <w:tcBorders>
              <w:top w:val="double" w:sz="4" w:space="0" w:color="auto"/>
              <w:bottom w:val="nil"/>
            </w:tcBorders>
          </w:tcPr>
          <w:p w14:paraId="3C520D3E" w14:textId="77777777" w:rsidR="00490234" w:rsidRPr="004D78FD" w:rsidRDefault="00000000" w:rsidP="00CA5899">
            <w:pPr>
              <w:rPr>
                <w:b/>
                <w:sz w:val="6"/>
                <w:szCs w:val="6"/>
              </w:rPr>
            </w:pPr>
          </w:p>
          <w:p w14:paraId="32D2E767" w14:textId="77777777" w:rsidR="00490234" w:rsidRPr="002405E0" w:rsidRDefault="00000000" w:rsidP="00CA5899">
            <w:pPr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TRASPORTI E DIRITTO ALLA MOBILITA'</w:t>
            </w:r>
          </w:p>
          <w:p w14:paraId="60043920" w14:textId="77777777" w:rsidR="00490234" w:rsidRPr="0095043B" w:rsidRDefault="00000000" w:rsidP="00CA5899">
            <w:pPr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1D10713F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1AD53197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FDC2E11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3CE03591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073CB07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5408CBA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4863BCD3" w14:textId="77777777" w:rsidR="00490234" w:rsidRPr="00F81F64" w:rsidRDefault="00000000" w:rsidP="003537A5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354FB668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4E157FC2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gridSpan w:val="2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29D3165C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</w:tr>
      <w:tr w:rsidR="00B167CE" w:rsidRPr="005B5DE2" w14:paraId="11D789E1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7F244231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02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2D0C433E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TRASPORTO PUBBLICO LOCALE</w:t>
            </w:r>
          </w:p>
          <w:p w14:paraId="4A7C7BA9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4A0EFF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0,09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D21B97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1D48D3B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23ACE1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0,10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50181B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5DAA51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0,10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FFC7279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2C03CE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3EC9B6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77123DB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92,83</w:t>
            </w:r>
          </w:p>
        </w:tc>
      </w:tr>
      <w:tr w:rsidR="00B167CE" w:rsidRPr="005B5DE2" w14:paraId="234FD461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14D126ED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05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36CF0FB1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VIABILITA' E INFRASTRUTTURE STRADALI</w:t>
            </w:r>
          </w:p>
          <w:p w14:paraId="4099B89E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44C4B8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5,43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DFA7AD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D47938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DF35A7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5,66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BE2588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56B100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5,66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752C658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D8FE3B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7,45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420348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128C16B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29,69</w:t>
            </w:r>
          </w:p>
        </w:tc>
      </w:tr>
      <w:tr w:rsidR="0028733D" w:rsidRPr="004D78FD" w14:paraId="268ED49E" w14:textId="77777777">
        <w:trPr>
          <w:cantSplit/>
          <w:trHeight w:val="258"/>
        </w:trPr>
        <w:tc>
          <w:tcPr>
            <w:tcW w:w="468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14:paraId="489350AC" w14:textId="77777777" w:rsidR="0028733D" w:rsidRPr="004D78FD" w:rsidRDefault="00000000" w:rsidP="00464F67">
            <w:pPr>
              <w:jc w:val="center"/>
              <w:rPr>
                <w:b/>
                <w:sz w:val="6"/>
                <w:szCs w:val="6"/>
              </w:rPr>
            </w:pPr>
          </w:p>
          <w:p w14:paraId="568AC29B" w14:textId="77777777" w:rsidR="0028733D" w:rsidRPr="004D78FD" w:rsidRDefault="00000000" w:rsidP="00464F67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4363" w:type="dxa"/>
            <w:tcBorders>
              <w:top w:val="nil"/>
              <w:bottom w:val="double" w:sz="4" w:space="0" w:color="auto"/>
            </w:tcBorders>
          </w:tcPr>
          <w:p w14:paraId="24589245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74F0325C" w14:textId="77777777" w:rsidR="0028733D" w:rsidRPr="00E30817" w:rsidRDefault="00000000" w:rsidP="00E94C8E">
            <w:pPr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TRASPORTI E DIRITTO ALLA MOBILITA'</w:t>
            </w:r>
          </w:p>
          <w:p w14:paraId="3DC8F6B2" w14:textId="77777777" w:rsidR="0028733D" w:rsidRPr="008F6CBB" w:rsidRDefault="00000000" w:rsidP="00E94C8E">
            <w:pPr>
              <w:jc w:val="both"/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1ACED7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21FEB04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5,52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5D87D609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F2B1274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726FB74A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2D79934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41D3B87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0818980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5,76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1484DD14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821F91E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5A5EDE38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048000E2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5,76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DAE9F37" w14:textId="77777777" w:rsidR="0028733D" w:rsidRPr="004D78FD" w:rsidRDefault="00000000" w:rsidP="00567384">
            <w:pPr>
              <w:jc w:val="center"/>
              <w:rPr>
                <w:b/>
                <w:sz w:val="6"/>
                <w:szCs w:val="6"/>
              </w:rPr>
            </w:pPr>
          </w:p>
          <w:p w14:paraId="6F1ED4E6" w14:textId="77777777" w:rsidR="0028733D" w:rsidRPr="00E30817" w:rsidRDefault="00000000" w:rsidP="0056738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CDA662E" w14:textId="77777777" w:rsidR="0028733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18EB878" w14:textId="77777777" w:rsidR="0028733D" w:rsidRPr="00E30817" w:rsidRDefault="00000000" w:rsidP="0028733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7,45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4B47B18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87365E3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14:paraId="1E186C04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29F491EC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29,70</w:t>
            </w:r>
          </w:p>
        </w:tc>
      </w:tr>
      <w:tr w:rsidR="00490234" w:rsidRPr="00F81F64" w14:paraId="3DC64D1B" w14:textId="77777777">
        <w:trPr>
          <w:cantSplit/>
          <w:trHeight w:val="288"/>
        </w:trPr>
        <w:tc>
          <w:tcPr>
            <w:tcW w:w="468" w:type="dxa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507F689F" w14:textId="77777777" w:rsidR="00490234" w:rsidRPr="004D78FD" w:rsidRDefault="00000000" w:rsidP="005B5DE2">
            <w:pPr>
              <w:jc w:val="center"/>
              <w:rPr>
                <w:b/>
                <w:sz w:val="6"/>
                <w:szCs w:val="6"/>
              </w:rPr>
            </w:pPr>
          </w:p>
          <w:p w14:paraId="42DD7095" w14:textId="77777777" w:rsidR="00490234" w:rsidRPr="002405E0" w:rsidRDefault="00000000" w:rsidP="005B5DE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11</w:t>
            </w:r>
          </w:p>
        </w:tc>
        <w:tc>
          <w:tcPr>
            <w:tcW w:w="4363" w:type="dxa"/>
            <w:tcBorders>
              <w:top w:val="double" w:sz="4" w:space="0" w:color="auto"/>
              <w:bottom w:val="nil"/>
            </w:tcBorders>
          </w:tcPr>
          <w:p w14:paraId="4434CF48" w14:textId="77777777" w:rsidR="00490234" w:rsidRPr="004D78FD" w:rsidRDefault="00000000" w:rsidP="00CA5899">
            <w:pPr>
              <w:rPr>
                <w:b/>
                <w:sz w:val="6"/>
                <w:szCs w:val="6"/>
              </w:rPr>
            </w:pPr>
          </w:p>
          <w:p w14:paraId="3900DE1D" w14:textId="77777777" w:rsidR="00490234" w:rsidRPr="002405E0" w:rsidRDefault="00000000" w:rsidP="00CA5899">
            <w:pPr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SOCCORSO CIVILE</w:t>
            </w:r>
          </w:p>
          <w:p w14:paraId="7155DA05" w14:textId="77777777" w:rsidR="00490234" w:rsidRPr="0095043B" w:rsidRDefault="00000000" w:rsidP="00CA5899">
            <w:pPr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599E9B5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CA769D7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3D9459F0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F4B1756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ECB458F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573880F3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2DB7C9D0" w14:textId="77777777" w:rsidR="00490234" w:rsidRPr="00F81F64" w:rsidRDefault="00000000" w:rsidP="003537A5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EC5FABD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C311E1F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gridSpan w:val="2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535D4FAC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</w:tr>
      <w:tr w:rsidR="00B167CE" w:rsidRPr="005B5DE2" w14:paraId="5D7667D9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7B88D38E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01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4B28EB1E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SISTEMA DI PROTEZIONE CIVILE</w:t>
            </w:r>
          </w:p>
          <w:p w14:paraId="7BD0B38A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084A69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0,01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BF72F8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4E7AEA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725121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0,01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434D89F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A672FCB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0,01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3A14508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CE205EB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0,35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609E330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145D619C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0,09</w:t>
            </w:r>
          </w:p>
        </w:tc>
      </w:tr>
      <w:tr w:rsidR="0028733D" w:rsidRPr="004D78FD" w14:paraId="5AE8D88A" w14:textId="77777777">
        <w:trPr>
          <w:cantSplit/>
          <w:trHeight w:val="258"/>
        </w:trPr>
        <w:tc>
          <w:tcPr>
            <w:tcW w:w="468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14:paraId="227AE94B" w14:textId="77777777" w:rsidR="0028733D" w:rsidRPr="004D78FD" w:rsidRDefault="00000000" w:rsidP="00464F67">
            <w:pPr>
              <w:jc w:val="center"/>
              <w:rPr>
                <w:b/>
                <w:sz w:val="6"/>
                <w:szCs w:val="6"/>
              </w:rPr>
            </w:pPr>
          </w:p>
          <w:p w14:paraId="6054A694" w14:textId="77777777" w:rsidR="0028733D" w:rsidRPr="004D78FD" w:rsidRDefault="00000000" w:rsidP="00464F67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4363" w:type="dxa"/>
            <w:tcBorders>
              <w:top w:val="nil"/>
              <w:bottom w:val="double" w:sz="4" w:space="0" w:color="auto"/>
            </w:tcBorders>
          </w:tcPr>
          <w:p w14:paraId="2A876EC8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28B1C187" w14:textId="77777777" w:rsidR="0028733D" w:rsidRPr="00E30817" w:rsidRDefault="00000000" w:rsidP="00E94C8E">
            <w:pPr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SOCCORSO CIVILE</w:t>
            </w:r>
          </w:p>
          <w:p w14:paraId="465A2DD6" w14:textId="77777777" w:rsidR="0028733D" w:rsidRPr="008F6CBB" w:rsidRDefault="00000000" w:rsidP="00E94C8E">
            <w:pPr>
              <w:jc w:val="both"/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C9D43C3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083D3B3A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0,01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015DA11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15B8847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F87FE49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F32FEF9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426C8919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8D45A79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0,01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59FBE5A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C568033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5D8107E1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A183D66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0,01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4EF832CB" w14:textId="77777777" w:rsidR="0028733D" w:rsidRPr="004D78FD" w:rsidRDefault="00000000" w:rsidP="00567384">
            <w:pPr>
              <w:jc w:val="center"/>
              <w:rPr>
                <w:b/>
                <w:sz w:val="6"/>
                <w:szCs w:val="6"/>
              </w:rPr>
            </w:pPr>
          </w:p>
          <w:p w14:paraId="22C16D31" w14:textId="77777777" w:rsidR="0028733D" w:rsidRPr="00E30817" w:rsidRDefault="00000000" w:rsidP="0056738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7186A34D" w14:textId="77777777" w:rsidR="0028733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533AB25" w14:textId="77777777" w:rsidR="0028733D" w:rsidRPr="00E30817" w:rsidRDefault="00000000" w:rsidP="0028733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0,35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A39931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DCDB639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14:paraId="67D477C1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D031927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0,09</w:t>
            </w:r>
          </w:p>
        </w:tc>
      </w:tr>
      <w:tr w:rsidR="00490234" w:rsidRPr="00F81F64" w14:paraId="3CEEDA60" w14:textId="77777777">
        <w:trPr>
          <w:cantSplit/>
          <w:trHeight w:val="288"/>
        </w:trPr>
        <w:tc>
          <w:tcPr>
            <w:tcW w:w="468" w:type="dxa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31C80B23" w14:textId="77777777" w:rsidR="00490234" w:rsidRPr="004D78FD" w:rsidRDefault="00000000" w:rsidP="005B5DE2">
            <w:pPr>
              <w:jc w:val="center"/>
              <w:rPr>
                <w:b/>
                <w:sz w:val="6"/>
                <w:szCs w:val="6"/>
              </w:rPr>
            </w:pPr>
          </w:p>
          <w:p w14:paraId="626011DC" w14:textId="77777777" w:rsidR="00490234" w:rsidRPr="002405E0" w:rsidRDefault="00000000" w:rsidP="005B5DE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12</w:t>
            </w:r>
          </w:p>
        </w:tc>
        <w:tc>
          <w:tcPr>
            <w:tcW w:w="4363" w:type="dxa"/>
            <w:tcBorders>
              <w:top w:val="double" w:sz="4" w:space="0" w:color="auto"/>
              <w:bottom w:val="nil"/>
            </w:tcBorders>
          </w:tcPr>
          <w:p w14:paraId="1A99FE17" w14:textId="77777777" w:rsidR="00490234" w:rsidRPr="004D78FD" w:rsidRDefault="00000000" w:rsidP="00CA5899">
            <w:pPr>
              <w:rPr>
                <w:b/>
                <w:sz w:val="6"/>
                <w:szCs w:val="6"/>
              </w:rPr>
            </w:pPr>
          </w:p>
          <w:p w14:paraId="20B571AE" w14:textId="77777777" w:rsidR="00490234" w:rsidRPr="002405E0" w:rsidRDefault="00000000" w:rsidP="00CA5899">
            <w:pPr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DIRITTI SOCIALI, POLITICHE SOCIALI E FAMIGLIA</w:t>
            </w:r>
          </w:p>
          <w:p w14:paraId="6BD6D1F6" w14:textId="77777777" w:rsidR="00490234" w:rsidRPr="0095043B" w:rsidRDefault="00000000" w:rsidP="00CA5899">
            <w:pPr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2B41BB96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13C62EA7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34F8893F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3DB601CA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A6F7C4D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200483F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FE09486" w14:textId="77777777" w:rsidR="00490234" w:rsidRPr="00F81F64" w:rsidRDefault="00000000" w:rsidP="003537A5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35AE8111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29A3F59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gridSpan w:val="2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727CE876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</w:tr>
      <w:tr w:rsidR="00B167CE" w:rsidRPr="005B5DE2" w14:paraId="58847739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323C67D2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01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5267C00D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INTERVENTI PER L'INFANZIA E I MINORI E PER ASILI NIDO</w:t>
            </w:r>
          </w:p>
          <w:p w14:paraId="713F879D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D428A8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CC8ED2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33ECD0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B4C7A0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FF3564F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542EBC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35B9A97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C466B4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48E1CCC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2AF372B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</w:tr>
      <w:tr w:rsidR="00B167CE" w:rsidRPr="005B5DE2" w14:paraId="5EBD6853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6CDEAE01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04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35C65693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INTERVENTI PER I SOGGETTI A RISCHIO DI ESCLUSIONE SOCIALE</w:t>
            </w:r>
          </w:p>
          <w:p w14:paraId="14F402C6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01B105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0,08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94EAC1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A2D3AD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436F1F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0,08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AED82D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4C18AE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0,08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FF9E808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1472BE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26C5B8B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3200AB6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</w:tr>
      <w:tr w:rsidR="00B167CE" w:rsidRPr="005B5DE2" w14:paraId="207AD209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235813AE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05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04F7BC00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INTERVENTI PER LE FAMIGLIE</w:t>
            </w:r>
          </w:p>
          <w:p w14:paraId="2EF411E9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45FDD2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CB4F6C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56B9AD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C20EC1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60D5BEF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98CC12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7DAF37F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5BC326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0,32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FE7003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4BFF696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39,88</w:t>
            </w:r>
          </w:p>
        </w:tc>
      </w:tr>
      <w:tr w:rsidR="00B167CE" w:rsidRPr="005B5DE2" w14:paraId="47B36B6F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22D8594C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07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60E66AA9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PROGRAMMAZIONE E GOVERNO DELLA RETE DEI SERVIZI SOCIOSANITARI E SOCIALI</w:t>
            </w:r>
          </w:p>
          <w:p w14:paraId="0296BC20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BBBCC3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0,80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E96942F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1BF81A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ADDAE7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0,83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57A2FE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B8C2DFF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0,83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BCD6641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1D8A48F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0,07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F2DA65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4554224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37,62</w:t>
            </w:r>
          </w:p>
        </w:tc>
      </w:tr>
      <w:tr w:rsidR="00B167CE" w:rsidRPr="005B5DE2" w14:paraId="7A18293A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492D6E45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09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6EEC2AF3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SERVIZIO NECROSCOPICO E CIMITERIALE</w:t>
            </w:r>
          </w:p>
          <w:p w14:paraId="75389CF7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7EAB72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0,30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280292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9B7B7E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816E0A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0,32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0B42D7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B4047A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0,32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C09B864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BF3D5A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0,23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458554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7BCCC7C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25,39</w:t>
            </w:r>
          </w:p>
        </w:tc>
      </w:tr>
      <w:tr w:rsidR="0028733D" w:rsidRPr="004D78FD" w14:paraId="3B615A99" w14:textId="77777777">
        <w:trPr>
          <w:cantSplit/>
          <w:trHeight w:val="258"/>
        </w:trPr>
        <w:tc>
          <w:tcPr>
            <w:tcW w:w="468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14:paraId="0BF2887D" w14:textId="77777777" w:rsidR="0028733D" w:rsidRPr="004D78FD" w:rsidRDefault="00000000" w:rsidP="00464F67">
            <w:pPr>
              <w:jc w:val="center"/>
              <w:rPr>
                <w:b/>
                <w:sz w:val="6"/>
                <w:szCs w:val="6"/>
              </w:rPr>
            </w:pPr>
          </w:p>
          <w:p w14:paraId="726AE4F8" w14:textId="77777777" w:rsidR="0028733D" w:rsidRPr="004D78FD" w:rsidRDefault="00000000" w:rsidP="00464F67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4363" w:type="dxa"/>
            <w:tcBorders>
              <w:top w:val="nil"/>
              <w:bottom w:val="double" w:sz="4" w:space="0" w:color="auto"/>
            </w:tcBorders>
          </w:tcPr>
          <w:p w14:paraId="09DEFBD4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A6F9FB3" w14:textId="77777777" w:rsidR="0028733D" w:rsidRPr="00E30817" w:rsidRDefault="00000000" w:rsidP="00E94C8E">
            <w:pPr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DIRITTI SOCIALI, POLITICHE SOCIALI E FAMIGLIA</w:t>
            </w:r>
          </w:p>
          <w:p w14:paraId="374E6BE5" w14:textId="77777777" w:rsidR="0028733D" w:rsidRPr="008F6CBB" w:rsidRDefault="00000000" w:rsidP="00E94C8E">
            <w:pPr>
              <w:jc w:val="both"/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568E102C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230F5BFA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1,18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1F484031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1D35E62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14D8B37D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86A8CBD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AA60FB2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FB4DBC2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1,23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785F6EE0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002D7992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B9D829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4A8EA87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1,23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F39F9F6" w14:textId="77777777" w:rsidR="0028733D" w:rsidRPr="004D78FD" w:rsidRDefault="00000000" w:rsidP="00567384">
            <w:pPr>
              <w:jc w:val="center"/>
              <w:rPr>
                <w:b/>
                <w:sz w:val="6"/>
                <w:szCs w:val="6"/>
              </w:rPr>
            </w:pPr>
          </w:p>
          <w:p w14:paraId="5E371FB1" w14:textId="77777777" w:rsidR="0028733D" w:rsidRPr="00E30817" w:rsidRDefault="00000000" w:rsidP="0056738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3C7B487" w14:textId="77777777" w:rsidR="0028733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F654FC0" w14:textId="77777777" w:rsidR="0028733D" w:rsidRPr="00E30817" w:rsidRDefault="00000000" w:rsidP="0028733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0,62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CB12EC7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045C3A59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14:paraId="613728B2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C210FA1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31,85</w:t>
            </w:r>
          </w:p>
        </w:tc>
      </w:tr>
      <w:tr w:rsidR="00490234" w:rsidRPr="00F81F64" w14:paraId="3E2A3856" w14:textId="77777777">
        <w:trPr>
          <w:cantSplit/>
          <w:trHeight w:val="288"/>
        </w:trPr>
        <w:tc>
          <w:tcPr>
            <w:tcW w:w="468" w:type="dxa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20DD6185" w14:textId="77777777" w:rsidR="00490234" w:rsidRPr="004D78FD" w:rsidRDefault="00000000" w:rsidP="005B5DE2">
            <w:pPr>
              <w:jc w:val="center"/>
              <w:rPr>
                <w:b/>
                <w:sz w:val="6"/>
                <w:szCs w:val="6"/>
              </w:rPr>
            </w:pPr>
          </w:p>
          <w:p w14:paraId="67F2FF29" w14:textId="77777777" w:rsidR="00490234" w:rsidRPr="002405E0" w:rsidRDefault="00000000" w:rsidP="005B5DE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14</w:t>
            </w:r>
          </w:p>
        </w:tc>
        <w:tc>
          <w:tcPr>
            <w:tcW w:w="4363" w:type="dxa"/>
            <w:tcBorders>
              <w:top w:val="double" w:sz="4" w:space="0" w:color="auto"/>
              <w:bottom w:val="nil"/>
            </w:tcBorders>
          </w:tcPr>
          <w:p w14:paraId="7033AB8C" w14:textId="77777777" w:rsidR="00490234" w:rsidRPr="004D78FD" w:rsidRDefault="00000000" w:rsidP="00CA5899">
            <w:pPr>
              <w:rPr>
                <w:b/>
                <w:sz w:val="6"/>
                <w:szCs w:val="6"/>
              </w:rPr>
            </w:pPr>
          </w:p>
          <w:p w14:paraId="09490A08" w14:textId="77777777" w:rsidR="00490234" w:rsidRPr="002405E0" w:rsidRDefault="00000000" w:rsidP="00CA5899">
            <w:pPr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SVILUPPO ECONOMICO E COMPETITIVITA</w:t>
            </w:r>
          </w:p>
          <w:p w14:paraId="5212853C" w14:textId="77777777" w:rsidR="00490234" w:rsidRPr="0095043B" w:rsidRDefault="00000000" w:rsidP="00CA5899">
            <w:pPr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2B8E2EB5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8A29C6A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61574CFF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6D31BF35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288135AA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FF47353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5FF93CAC" w14:textId="77777777" w:rsidR="00490234" w:rsidRPr="00F81F64" w:rsidRDefault="00000000" w:rsidP="003537A5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79986B2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57D1504D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gridSpan w:val="2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14027AB5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</w:tr>
      <w:tr w:rsidR="00B167CE" w:rsidRPr="005B5DE2" w14:paraId="733EB8BB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74C01920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02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0890D152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COMMERCIO - RETI DISTRIBUTIVE - TUTELA DEI CONSUMATORI</w:t>
            </w:r>
          </w:p>
          <w:p w14:paraId="36BAF175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CCDF7F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4AE65C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183026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9FFAFA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101DD0C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F8A179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FB7A3A5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30DB5CC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004508B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60929A8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</w:tr>
      <w:tr w:rsidR="00B167CE" w:rsidRPr="005B5DE2" w14:paraId="2D0B7D6D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4841C4A9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04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1E22626F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RETI E ALTRI SERVIZI DI PUBBLICA UTILITA'</w:t>
            </w:r>
          </w:p>
          <w:p w14:paraId="28270A67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CC6CF3B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209050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F124A9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BC4382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1AA297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804E3F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EAB3820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9950DF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644F38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0E3F4A2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</w:tr>
      <w:tr w:rsidR="0028733D" w:rsidRPr="004D78FD" w14:paraId="2374193B" w14:textId="77777777">
        <w:trPr>
          <w:cantSplit/>
          <w:trHeight w:val="258"/>
        </w:trPr>
        <w:tc>
          <w:tcPr>
            <w:tcW w:w="468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14:paraId="2CD7833C" w14:textId="77777777" w:rsidR="0028733D" w:rsidRPr="004D78FD" w:rsidRDefault="00000000" w:rsidP="00464F67">
            <w:pPr>
              <w:jc w:val="center"/>
              <w:rPr>
                <w:b/>
                <w:sz w:val="6"/>
                <w:szCs w:val="6"/>
              </w:rPr>
            </w:pPr>
          </w:p>
          <w:p w14:paraId="62D256F5" w14:textId="77777777" w:rsidR="0028733D" w:rsidRPr="004D78FD" w:rsidRDefault="00000000" w:rsidP="00464F67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4363" w:type="dxa"/>
            <w:tcBorders>
              <w:top w:val="nil"/>
              <w:bottom w:val="double" w:sz="4" w:space="0" w:color="auto"/>
            </w:tcBorders>
          </w:tcPr>
          <w:p w14:paraId="3A5EDDC1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46E0C67" w14:textId="77777777" w:rsidR="0028733D" w:rsidRPr="00E30817" w:rsidRDefault="00000000" w:rsidP="00E94C8E">
            <w:pPr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SVILUPPO ECONOMICO E COMPETITIVITA</w:t>
            </w:r>
          </w:p>
          <w:p w14:paraId="6CDEBCB5" w14:textId="77777777" w:rsidR="0028733D" w:rsidRPr="008F6CBB" w:rsidRDefault="00000000" w:rsidP="00E94C8E">
            <w:pPr>
              <w:jc w:val="both"/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7FA5E2C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AFB7F8D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D58F53A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8C483F8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46078906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2A209368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EC3C9A8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781C19CE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916E3A0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2E2771A1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A3EF4AC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C3D3364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72E9530D" w14:textId="77777777" w:rsidR="0028733D" w:rsidRPr="004D78FD" w:rsidRDefault="00000000" w:rsidP="00567384">
            <w:pPr>
              <w:jc w:val="center"/>
              <w:rPr>
                <w:b/>
                <w:sz w:val="6"/>
                <w:szCs w:val="6"/>
              </w:rPr>
            </w:pPr>
          </w:p>
          <w:p w14:paraId="7C23FDC0" w14:textId="77777777" w:rsidR="0028733D" w:rsidRPr="00E30817" w:rsidRDefault="00000000" w:rsidP="0056738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BCA9B79" w14:textId="77777777" w:rsidR="0028733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76BB3A02" w14:textId="77777777" w:rsidR="0028733D" w:rsidRPr="00E30817" w:rsidRDefault="00000000" w:rsidP="0028733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7AD62C1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21B23BB0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14:paraId="4DA8A3E8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9A4D45F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</w:tr>
      <w:tr w:rsidR="00490234" w:rsidRPr="00F81F64" w14:paraId="28404959" w14:textId="77777777">
        <w:trPr>
          <w:cantSplit/>
          <w:trHeight w:val="288"/>
        </w:trPr>
        <w:tc>
          <w:tcPr>
            <w:tcW w:w="468" w:type="dxa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37F8A24F" w14:textId="77777777" w:rsidR="00490234" w:rsidRPr="004D78FD" w:rsidRDefault="00000000" w:rsidP="005B5DE2">
            <w:pPr>
              <w:jc w:val="center"/>
              <w:rPr>
                <w:b/>
                <w:sz w:val="6"/>
                <w:szCs w:val="6"/>
              </w:rPr>
            </w:pPr>
          </w:p>
          <w:p w14:paraId="58777B2D" w14:textId="77777777" w:rsidR="00490234" w:rsidRPr="002405E0" w:rsidRDefault="00000000" w:rsidP="005B5DE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16</w:t>
            </w:r>
          </w:p>
        </w:tc>
        <w:tc>
          <w:tcPr>
            <w:tcW w:w="4363" w:type="dxa"/>
            <w:tcBorders>
              <w:top w:val="double" w:sz="4" w:space="0" w:color="auto"/>
              <w:bottom w:val="nil"/>
            </w:tcBorders>
          </w:tcPr>
          <w:p w14:paraId="7ABD5C50" w14:textId="77777777" w:rsidR="00490234" w:rsidRPr="004D78FD" w:rsidRDefault="00000000" w:rsidP="00CA5899">
            <w:pPr>
              <w:rPr>
                <w:b/>
                <w:sz w:val="6"/>
                <w:szCs w:val="6"/>
              </w:rPr>
            </w:pPr>
          </w:p>
          <w:p w14:paraId="4D8B69A4" w14:textId="77777777" w:rsidR="00490234" w:rsidRPr="002405E0" w:rsidRDefault="00000000" w:rsidP="00CA5899">
            <w:pPr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AGRICOLTURA, POLITICHE AGROALIMENTARI E PESCA</w:t>
            </w:r>
          </w:p>
          <w:p w14:paraId="786086BA" w14:textId="77777777" w:rsidR="00490234" w:rsidRPr="0095043B" w:rsidRDefault="00000000" w:rsidP="00CA5899">
            <w:pPr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2A1D78B8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47ACFB18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52298FCD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1F7E7B46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524BF110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466BDB56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32CA5AFE" w14:textId="77777777" w:rsidR="00490234" w:rsidRPr="00F81F64" w:rsidRDefault="00000000" w:rsidP="003537A5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18119991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63D1A9A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gridSpan w:val="2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2132785D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</w:tr>
      <w:tr w:rsidR="00B167CE" w:rsidRPr="005B5DE2" w14:paraId="1BD23D32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454AB2B3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01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5DB64EEC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SVILUPPO DEL SETTORE AGRICOLO E DEL SISTEMA AGROALIMENTARE</w:t>
            </w:r>
          </w:p>
          <w:p w14:paraId="35FEA208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49ACEC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1FB287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B4B5ED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581B47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BF4538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73635D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5BC6F58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9084E9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EBB1B7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1B18A72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</w:tr>
      <w:tr w:rsidR="0028733D" w:rsidRPr="004D78FD" w14:paraId="1EC8B8B2" w14:textId="77777777">
        <w:trPr>
          <w:cantSplit/>
          <w:trHeight w:val="258"/>
        </w:trPr>
        <w:tc>
          <w:tcPr>
            <w:tcW w:w="468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14:paraId="6B826474" w14:textId="77777777" w:rsidR="0028733D" w:rsidRPr="004D78FD" w:rsidRDefault="00000000" w:rsidP="00464F67">
            <w:pPr>
              <w:jc w:val="center"/>
              <w:rPr>
                <w:b/>
                <w:sz w:val="6"/>
                <w:szCs w:val="6"/>
              </w:rPr>
            </w:pPr>
          </w:p>
          <w:p w14:paraId="0454A650" w14:textId="77777777" w:rsidR="0028733D" w:rsidRPr="004D78FD" w:rsidRDefault="00000000" w:rsidP="00464F67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4363" w:type="dxa"/>
            <w:tcBorders>
              <w:top w:val="nil"/>
              <w:bottom w:val="double" w:sz="4" w:space="0" w:color="auto"/>
            </w:tcBorders>
          </w:tcPr>
          <w:p w14:paraId="3E7CFB64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BC50B3C" w14:textId="77777777" w:rsidR="0028733D" w:rsidRPr="00E30817" w:rsidRDefault="00000000" w:rsidP="00E94C8E">
            <w:pPr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AGRICOLTURA, POLITICHE AGROALIMENTARI E PESCA</w:t>
            </w:r>
          </w:p>
          <w:p w14:paraId="314CE9D2" w14:textId="77777777" w:rsidR="0028733D" w:rsidRPr="008F6CBB" w:rsidRDefault="00000000" w:rsidP="00E94C8E">
            <w:pPr>
              <w:jc w:val="both"/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EB2DBC7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EA64DDD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D05F8C5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9255D1B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971AFDA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973E5E8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1E47D976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56E5816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5362420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7914BB2F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B5DF8E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F2389DE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16CE776" w14:textId="77777777" w:rsidR="0028733D" w:rsidRPr="004D78FD" w:rsidRDefault="00000000" w:rsidP="00567384">
            <w:pPr>
              <w:jc w:val="center"/>
              <w:rPr>
                <w:b/>
                <w:sz w:val="6"/>
                <w:szCs w:val="6"/>
              </w:rPr>
            </w:pPr>
          </w:p>
          <w:p w14:paraId="69F85D3A" w14:textId="77777777" w:rsidR="0028733D" w:rsidRPr="00E30817" w:rsidRDefault="00000000" w:rsidP="0056738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781D5F38" w14:textId="77777777" w:rsidR="0028733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9DAEFCA" w14:textId="77777777" w:rsidR="0028733D" w:rsidRPr="00E30817" w:rsidRDefault="00000000" w:rsidP="0028733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7F2DE960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F5F15A4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14:paraId="1DCE0188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031D86CB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</w:tr>
      <w:tr w:rsidR="00490234" w:rsidRPr="00F81F64" w14:paraId="67CFEDAC" w14:textId="77777777">
        <w:trPr>
          <w:cantSplit/>
          <w:trHeight w:val="288"/>
        </w:trPr>
        <w:tc>
          <w:tcPr>
            <w:tcW w:w="468" w:type="dxa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156238D2" w14:textId="77777777" w:rsidR="00490234" w:rsidRPr="004D78FD" w:rsidRDefault="00000000" w:rsidP="005B5DE2">
            <w:pPr>
              <w:jc w:val="center"/>
              <w:rPr>
                <w:b/>
                <w:sz w:val="6"/>
                <w:szCs w:val="6"/>
              </w:rPr>
            </w:pPr>
          </w:p>
          <w:p w14:paraId="742A8496" w14:textId="77777777" w:rsidR="00490234" w:rsidRPr="002405E0" w:rsidRDefault="00000000" w:rsidP="005B5DE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17</w:t>
            </w:r>
          </w:p>
        </w:tc>
        <w:tc>
          <w:tcPr>
            <w:tcW w:w="4363" w:type="dxa"/>
            <w:tcBorders>
              <w:top w:val="double" w:sz="4" w:space="0" w:color="auto"/>
              <w:bottom w:val="nil"/>
            </w:tcBorders>
          </w:tcPr>
          <w:p w14:paraId="1E2D6674" w14:textId="77777777" w:rsidR="00490234" w:rsidRPr="004D78FD" w:rsidRDefault="00000000" w:rsidP="00CA5899">
            <w:pPr>
              <w:rPr>
                <w:b/>
                <w:sz w:val="6"/>
                <w:szCs w:val="6"/>
              </w:rPr>
            </w:pPr>
          </w:p>
          <w:p w14:paraId="4EC042A3" w14:textId="77777777" w:rsidR="00490234" w:rsidRPr="002405E0" w:rsidRDefault="00000000" w:rsidP="00CA5899">
            <w:pPr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ENERGIA E DIVERSIFICAZIONE DELLE FONTI ENERGETICHE</w:t>
            </w:r>
          </w:p>
          <w:p w14:paraId="40C94088" w14:textId="77777777" w:rsidR="00490234" w:rsidRPr="0095043B" w:rsidRDefault="00000000" w:rsidP="00CA5899">
            <w:pPr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3BD68AB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146511A2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4623F75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4829298B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6E2BA29E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1B0A8189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D181B3D" w14:textId="77777777" w:rsidR="00490234" w:rsidRPr="00F81F64" w:rsidRDefault="00000000" w:rsidP="003537A5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20D9F563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64A7A51D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gridSpan w:val="2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0E7634B0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</w:tr>
      <w:tr w:rsidR="00B167CE" w:rsidRPr="005B5DE2" w14:paraId="50BD216B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2EDDBFFE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01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0C1B4B51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FONTI ENERGETICHE</w:t>
            </w:r>
          </w:p>
          <w:p w14:paraId="0E252650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23B944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2B3E04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9B0BD8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C635F1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B443360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273B5E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C172CF2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02436D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858209C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37E7BFF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28,93</w:t>
            </w:r>
          </w:p>
        </w:tc>
      </w:tr>
      <w:tr w:rsidR="0028733D" w:rsidRPr="004D78FD" w14:paraId="7169BF49" w14:textId="77777777">
        <w:trPr>
          <w:cantSplit/>
          <w:trHeight w:val="258"/>
        </w:trPr>
        <w:tc>
          <w:tcPr>
            <w:tcW w:w="468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14:paraId="02B7F299" w14:textId="77777777" w:rsidR="0028733D" w:rsidRPr="004D78FD" w:rsidRDefault="00000000" w:rsidP="00464F67">
            <w:pPr>
              <w:jc w:val="center"/>
              <w:rPr>
                <w:b/>
                <w:sz w:val="6"/>
                <w:szCs w:val="6"/>
              </w:rPr>
            </w:pPr>
          </w:p>
          <w:p w14:paraId="65E27A32" w14:textId="77777777" w:rsidR="0028733D" w:rsidRPr="004D78FD" w:rsidRDefault="00000000" w:rsidP="00464F67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4363" w:type="dxa"/>
            <w:tcBorders>
              <w:top w:val="nil"/>
              <w:bottom w:val="double" w:sz="4" w:space="0" w:color="auto"/>
            </w:tcBorders>
          </w:tcPr>
          <w:p w14:paraId="3C76CD39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4ABD442" w14:textId="77777777" w:rsidR="0028733D" w:rsidRPr="00E30817" w:rsidRDefault="00000000" w:rsidP="00E94C8E">
            <w:pPr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ENERGIA E DIVERSIFICAZIONE DELLE FONTI ENERGETICHE</w:t>
            </w:r>
          </w:p>
          <w:p w14:paraId="3EFAA591" w14:textId="77777777" w:rsidR="0028733D" w:rsidRPr="008F6CBB" w:rsidRDefault="00000000" w:rsidP="00E94C8E">
            <w:pPr>
              <w:jc w:val="both"/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0AE915B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40B1631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85F303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6CA7737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04C57C5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0BCFCB6E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DBBEA8B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D21A575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ED57BA8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EF5A324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50805E04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7A3934C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956AE45" w14:textId="77777777" w:rsidR="0028733D" w:rsidRPr="004D78FD" w:rsidRDefault="00000000" w:rsidP="00567384">
            <w:pPr>
              <w:jc w:val="center"/>
              <w:rPr>
                <w:b/>
                <w:sz w:val="6"/>
                <w:szCs w:val="6"/>
              </w:rPr>
            </w:pPr>
          </w:p>
          <w:p w14:paraId="5D683082" w14:textId="77777777" w:rsidR="0028733D" w:rsidRPr="00E30817" w:rsidRDefault="00000000" w:rsidP="0056738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119C1D9" w14:textId="77777777" w:rsidR="0028733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42E5468" w14:textId="77777777" w:rsidR="0028733D" w:rsidRPr="00E30817" w:rsidRDefault="00000000" w:rsidP="0028733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10690AED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28D4EFAE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14:paraId="0BFBA7ED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065EE09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28,93</w:t>
            </w:r>
          </w:p>
        </w:tc>
      </w:tr>
      <w:tr w:rsidR="00490234" w:rsidRPr="00F81F64" w14:paraId="78852644" w14:textId="77777777">
        <w:trPr>
          <w:cantSplit/>
          <w:trHeight w:val="288"/>
        </w:trPr>
        <w:tc>
          <w:tcPr>
            <w:tcW w:w="468" w:type="dxa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00DC4291" w14:textId="77777777" w:rsidR="00490234" w:rsidRPr="004D78FD" w:rsidRDefault="00000000" w:rsidP="005B5DE2">
            <w:pPr>
              <w:jc w:val="center"/>
              <w:rPr>
                <w:b/>
                <w:sz w:val="6"/>
                <w:szCs w:val="6"/>
              </w:rPr>
            </w:pPr>
          </w:p>
          <w:p w14:paraId="1CF26FA6" w14:textId="77777777" w:rsidR="00490234" w:rsidRPr="002405E0" w:rsidRDefault="00000000" w:rsidP="005B5DE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20</w:t>
            </w:r>
          </w:p>
        </w:tc>
        <w:tc>
          <w:tcPr>
            <w:tcW w:w="4363" w:type="dxa"/>
            <w:tcBorders>
              <w:top w:val="double" w:sz="4" w:space="0" w:color="auto"/>
              <w:bottom w:val="nil"/>
            </w:tcBorders>
          </w:tcPr>
          <w:p w14:paraId="1BB1E4E9" w14:textId="77777777" w:rsidR="00490234" w:rsidRPr="004D78FD" w:rsidRDefault="00000000" w:rsidP="00CA5899">
            <w:pPr>
              <w:rPr>
                <w:b/>
                <w:sz w:val="6"/>
                <w:szCs w:val="6"/>
              </w:rPr>
            </w:pPr>
          </w:p>
          <w:p w14:paraId="12A78711" w14:textId="77777777" w:rsidR="00490234" w:rsidRPr="002405E0" w:rsidRDefault="00000000" w:rsidP="00CA5899">
            <w:pPr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FONDI E ACCANTONAMENTI</w:t>
            </w:r>
          </w:p>
          <w:p w14:paraId="3FF54CCA" w14:textId="77777777" w:rsidR="00490234" w:rsidRPr="0095043B" w:rsidRDefault="00000000" w:rsidP="00CA5899">
            <w:pPr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408FA6A8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61F93EEA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31EF8694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4D0AA100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2BCF508C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4B51D2A4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1D0AB7DF" w14:textId="77777777" w:rsidR="00490234" w:rsidRPr="00F81F64" w:rsidRDefault="00000000" w:rsidP="003537A5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3F3C94C4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12240A3C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gridSpan w:val="2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0BA949E9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</w:tr>
      <w:tr w:rsidR="00B167CE" w:rsidRPr="005B5DE2" w14:paraId="579A12EE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2719E881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01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27F962A0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FONDO DI RISERVA</w:t>
            </w:r>
          </w:p>
          <w:p w14:paraId="25494BB9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7EAC982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0,10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54136C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1DF2CC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9C4FEB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0,10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56CB66F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69F6EC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0,10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D69B9D0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C0A1B2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AC0A90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3C20F66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</w:tr>
      <w:tr w:rsidR="00B167CE" w:rsidRPr="005B5DE2" w14:paraId="3AF0891B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4CD506CF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02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2372FE94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FONDO  CREDITI DI DUBBIA ESIGIBILITA'</w:t>
            </w:r>
          </w:p>
          <w:p w14:paraId="0D9D4345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52A56D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0,69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451D5A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27E9BA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E25EE5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0,72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034907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B97D70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0,72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B20727F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6D534E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C5B2F52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51335FD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</w:tr>
      <w:tr w:rsidR="00B167CE" w:rsidRPr="005B5DE2" w14:paraId="122A07A6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38C8AE05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03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05C8CE29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ALTRI FONDI</w:t>
            </w:r>
          </w:p>
          <w:p w14:paraId="0399B44B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AA659F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0,42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AD645D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9419B7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4F6596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0,44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9D0CC9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A448BB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0,44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2B12920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1838034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CD9FA9F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4170744A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</w:tr>
      <w:tr w:rsidR="0028733D" w:rsidRPr="004D78FD" w14:paraId="5D11146E" w14:textId="77777777">
        <w:trPr>
          <w:cantSplit/>
          <w:trHeight w:val="258"/>
        </w:trPr>
        <w:tc>
          <w:tcPr>
            <w:tcW w:w="468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14:paraId="7174357B" w14:textId="77777777" w:rsidR="0028733D" w:rsidRPr="004D78FD" w:rsidRDefault="00000000" w:rsidP="00464F67">
            <w:pPr>
              <w:jc w:val="center"/>
              <w:rPr>
                <w:b/>
                <w:sz w:val="6"/>
                <w:szCs w:val="6"/>
              </w:rPr>
            </w:pPr>
          </w:p>
          <w:p w14:paraId="1234A925" w14:textId="77777777" w:rsidR="0028733D" w:rsidRPr="004D78FD" w:rsidRDefault="00000000" w:rsidP="00464F67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4363" w:type="dxa"/>
            <w:tcBorders>
              <w:top w:val="nil"/>
              <w:bottom w:val="double" w:sz="4" w:space="0" w:color="auto"/>
            </w:tcBorders>
          </w:tcPr>
          <w:p w14:paraId="0949B4DB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BABE2D0" w14:textId="77777777" w:rsidR="0028733D" w:rsidRPr="00E30817" w:rsidRDefault="00000000" w:rsidP="00E94C8E">
            <w:pPr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FONDI E ACCANTONAMENTI</w:t>
            </w:r>
          </w:p>
          <w:p w14:paraId="3C293AAD" w14:textId="77777777" w:rsidR="0028733D" w:rsidRPr="008F6CBB" w:rsidRDefault="00000000" w:rsidP="00E94C8E">
            <w:pPr>
              <w:jc w:val="both"/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14BCD518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2B47AFD2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1,21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7830C44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01E7ED4F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987A4AD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23C54470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8,16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1DF4105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CCE4FD5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1,26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1D97140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2DDA7A0B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188D103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8C731D6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1,26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CCFBF1A" w14:textId="77777777" w:rsidR="0028733D" w:rsidRPr="004D78FD" w:rsidRDefault="00000000" w:rsidP="00567384">
            <w:pPr>
              <w:jc w:val="center"/>
              <w:rPr>
                <w:b/>
                <w:sz w:val="6"/>
                <w:szCs w:val="6"/>
              </w:rPr>
            </w:pPr>
          </w:p>
          <w:p w14:paraId="08E3128E" w14:textId="77777777" w:rsidR="0028733D" w:rsidRPr="00E30817" w:rsidRDefault="00000000" w:rsidP="0056738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A4B775A" w14:textId="77777777" w:rsidR="0028733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0C2E8028" w14:textId="77777777" w:rsidR="0028733D" w:rsidRPr="00E30817" w:rsidRDefault="00000000" w:rsidP="0028733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EF72471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A3DFFCF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14:paraId="578B6C4F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AC6F0D0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</w:tr>
      <w:tr w:rsidR="00490234" w:rsidRPr="00F81F64" w14:paraId="230DA6E3" w14:textId="77777777">
        <w:trPr>
          <w:cantSplit/>
          <w:trHeight w:val="288"/>
        </w:trPr>
        <w:tc>
          <w:tcPr>
            <w:tcW w:w="468" w:type="dxa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7349BAFE" w14:textId="77777777" w:rsidR="00490234" w:rsidRPr="004D78FD" w:rsidRDefault="00000000" w:rsidP="005B5DE2">
            <w:pPr>
              <w:jc w:val="center"/>
              <w:rPr>
                <w:b/>
                <w:sz w:val="6"/>
                <w:szCs w:val="6"/>
              </w:rPr>
            </w:pPr>
          </w:p>
          <w:p w14:paraId="6E9785DA" w14:textId="77777777" w:rsidR="00490234" w:rsidRPr="002405E0" w:rsidRDefault="00000000" w:rsidP="005B5DE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50</w:t>
            </w:r>
          </w:p>
        </w:tc>
        <w:tc>
          <w:tcPr>
            <w:tcW w:w="4363" w:type="dxa"/>
            <w:tcBorders>
              <w:top w:val="double" w:sz="4" w:space="0" w:color="auto"/>
              <w:bottom w:val="nil"/>
            </w:tcBorders>
          </w:tcPr>
          <w:p w14:paraId="45F6E578" w14:textId="77777777" w:rsidR="00490234" w:rsidRPr="004D78FD" w:rsidRDefault="00000000" w:rsidP="00CA5899">
            <w:pPr>
              <w:rPr>
                <w:b/>
                <w:sz w:val="6"/>
                <w:szCs w:val="6"/>
              </w:rPr>
            </w:pPr>
          </w:p>
          <w:p w14:paraId="2BCE0E60" w14:textId="77777777" w:rsidR="00490234" w:rsidRPr="002405E0" w:rsidRDefault="00000000" w:rsidP="00CA5899">
            <w:pPr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DEBITO PUBBLICO</w:t>
            </w:r>
          </w:p>
          <w:p w14:paraId="1B0A544A" w14:textId="77777777" w:rsidR="00490234" w:rsidRPr="0095043B" w:rsidRDefault="00000000" w:rsidP="00CA5899">
            <w:pPr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650656F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5504944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4176594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40A0E197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6FB3D63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1F6EEF82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DE72178" w14:textId="77777777" w:rsidR="00490234" w:rsidRPr="00F81F64" w:rsidRDefault="00000000" w:rsidP="003537A5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26FBF13B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2A6228FF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gridSpan w:val="2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12CB79D5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</w:tr>
      <w:tr w:rsidR="00B167CE" w:rsidRPr="005B5DE2" w14:paraId="14727EFB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5DC82961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01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62E8630D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QUOTA INTERESSI AMMORTAMENTO MUTUI E PRESTITI OBBLIGAZIONARI</w:t>
            </w:r>
          </w:p>
          <w:p w14:paraId="082CCA62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95CD13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0,97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8D30CF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3A60FD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4BB75D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1,01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6A489CF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1476F5C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1,01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C882038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D48F1A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0,48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226BE120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1FA83E80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96,34</w:t>
            </w:r>
          </w:p>
        </w:tc>
      </w:tr>
      <w:tr w:rsidR="00B167CE" w:rsidRPr="005B5DE2" w14:paraId="45AE9392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077E2BCB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02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0E62BE9A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QUOTA CAPITALE AMMORTAMENTO MUTUI E PRESTITI OBBLIGAZIONARI</w:t>
            </w:r>
          </w:p>
          <w:p w14:paraId="7D36C1BB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8B30E1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0,77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8300BE0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6447ED1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CC20E1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0,80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BA34D10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2D04E4E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0,80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C58EAF7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A3ADD6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1,19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F4C597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7F10E1A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</w:tr>
      <w:tr w:rsidR="0028733D" w:rsidRPr="004D78FD" w14:paraId="47CDDD01" w14:textId="77777777">
        <w:trPr>
          <w:cantSplit/>
          <w:trHeight w:val="258"/>
        </w:trPr>
        <w:tc>
          <w:tcPr>
            <w:tcW w:w="468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14:paraId="55602D44" w14:textId="77777777" w:rsidR="0028733D" w:rsidRPr="004D78FD" w:rsidRDefault="00000000" w:rsidP="00464F67">
            <w:pPr>
              <w:jc w:val="center"/>
              <w:rPr>
                <w:b/>
                <w:sz w:val="6"/>
                <w:szCs w:val="6"/>
              </w:rPr>
            </w:pPr>
          </w:p>
          <w:p w14:paraId="65B572C0" w14:textId="77777777" w:rsidR="0028733D" w:rsidRPr="004D78FD" w:rsidRDefault="00000000" w:rsidP="00464F67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4363" w:type="dxa"/>
            <w:tcBorders>
              <w:top w:val="nil"/>
              <w:bottom w:val="double" w:sz="4" w:space="0" w:color="auto"/>
            </w:tcBorders>
          </w:tcPr>
          <w:p w14:paraId="7D0022E9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09484BD2" w14:textId="77777777" w:rsidR="0028733D" w:rsidRPr="00E30817" w:rsidRDefault="00000000" w:rsidP="00E94C8E">
            <w:pPr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DEBITO PUBBLICO</w:t>
            </w:r>
          </w:p>
          <w:p w14:paraId="35915E7A" w14:textId="77777777" w:rsidR="0028733D" w:rsidRPr="008F6CBB" w:rsidRDefault="00000000" w:rsidP="00E94C8E">
            <w:pPr>
              <w:jc w:val="both"/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4E24816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7F43EB3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1,74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1016102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9775C33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3318DFCD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C4E9C0E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4EC5A418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0F3512D9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1,81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220D86A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11B1C38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481675A6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20AC41F7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1,81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B6B6059" w14:textId="77777777" w:rsidR="0028733D" w:rsidRPr="004D78FD" w:rsidRDefault="00000000" w:rsidP="00567384">
            <w:pPr>
              <w:jc w:val="center"/>
              <w:rPr>
                <w:b/>
                <w:sz w:val="6"/>
                <w:szCs w:val="6"/>
              </w:rPr>
            </w:pPr>
          </w:p>
          <w:p w14:paraId="315BF1FA" w14:textId="77777777" w:rsidR="0028733D" w:rsidRPr="00E30817" w:rsidRDefault="00000000" w:rsidP="0056738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F5ECDC7" w14:textId="77777777" w:rsidR="0028733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309097B" w14:textId="77777777" w:rsidR="0028733D" w:rsidRPr="00E30817" w:rsidRDefault="00000000" w:rsidP="0028733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1,67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CBDAAB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434C2CEA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14:paraId="5C63EA71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0025DE4D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98,94</w:t>
            </w:r>
          </w:p>
        </w:tc>
      </w:tr>
      <w:tr w:rsidR="00490234" w:rsidRPr="00F81F64" w14:paraId="4B34A42A" w14:textId="77777777">
        <w:trPr>
          <w:cantSplit/>
          <w:trHeight w:val="288"/>
        </w:trPr>
        <w:tc>
          <w:tcPr>
            <w:tcW w:w="468" w:type="dxa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3FA44F93" w14:textId="77777777" w:rsidR="00490234" w:rsidRPr="004D78FD" w:rsidRDefault="00000000" w:rsidP="005B5DE2">
            <w:pPr>
              <w:jc w:val="center"/>
              <w:rPr>
                <w:b/>
                <w:sz w:val="6"/>
                <w:szCs w:val="6"/>
              </w:rPr>
            </w:pPr>
          </w:p>
          <w:p w14:paraId="1D8D84F5" w14:textId="77777777" w:rsidR="00490234" w:rsidRPr="002405E0" w:rsidRDefault="00000000" w:rsidP="005B5DE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60</w:t>
            </w:r>
          </w:p>
        </w:tc>
        <w:tc>
          <w:tcPr>
            <w:tcW w:w="4363" w:type="dxa"/>
            <w:tcBorders>
              <w:top w:val="double" w:sz="4" w:space="0" w:color="auto"/>
              <w:bottom w:val="nil"/>
            </w:tcBorders>
          </w:tcPr>
          <w:p w14:paraId="59327A94" w14:textId="77777777" w:rsidR="00490234" w:rsidRPr="004D78FD" w:rsidRDefault="00000000" w:rsidP="00CA5899">
            <w:pPr>
              <w:rPr>
                <w:b/>
                <w:sz w:val="6"/>
                <w:szCs w:val="6"/>
              </w:rPr>
            </w:pPr>
          </w:p>
          <w:p w14:paraId="009555DD" w14:textId="77777777" w:rsidR="00490234" w:rsidRPr="002405E0" w:rsidRDefault="00000000" w:rsidP="00CA5899">
            <w:pPr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ANTICIPAZIONI FINANZIARIE</w:t>
            </w:r>
          </w:p>
          <w:p w14:paraId="7C0BA772" w14:textId="77777777" w:rsidR="00490234" w:rsidRPr="0095043B" w:rsidRDefault="00000000" w:rsidP="00CA5899">
            <w:pPr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6623A80A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0F2751B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0834EBE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870C93B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19E4CBB4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9678830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13E08470" w14:textId="77777777" w:rsidR="00490234" w:rsidRPr="00F81F64" w:rsidRDefault="00000000" w:rsidP="003537A5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27457EDA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30203395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gridSpan w:val="2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5E67B26B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</w:tr>
      <w:tr w:rsidR="00B167CE" w:rsidRPr="005B5DE2" w14:paraId="39026D5A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3D8AAB4F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01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0BDADD8E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RESTITUZIONE ANTICIPAZIONI DI TESORERIA</w:t>
            </w:r>
          </w:p>
          <w:p w14:paraId="66723A9E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73FBBC7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30,41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313AF3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535965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3D64F6C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31,71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FB18959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8EEEE20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31,71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13236D0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E6DA6B2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32,56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7FA0F26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5C80171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86,83</w:t>
            </w:r>
          </w:p>
        </w:tc>
      </w:tr>
      <w:tr w:rsidR="0028733D" w:rsidRPr="004D78FD" w14:paraId="7D4C8459" w14:textId="77777777">
        <w:trPr>
          <w:cantSplit/>
          <w:trHeight w:val="258"/>
        </w:trPr>
        <w:tc>
          <w:tcPr>
            <w:tcW w:w="468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14:paraId="2D29DEAD" w14:textId="77777777" w:rsidR="0028733D" w:rsidRPr="004D78FD" w:rsidRDefault="00000000" w:rsidP="00464F67">
            <w:pPr>
              <w:jc w:val="center"/>
              <w:rPr>
                <w:b/>
                <w:sz w:val="6"/>
                <w:szCs w:val="6"/>
              </w:rPr>
            </w:pPr>
          </w:p>
          <w:p w14:paraId="3A50698A" w14:textId="77777777" w:rsidR="0028733D" w:rsidRPr="004D78FD" w:rsidRDefault="00000000" w:rsidP="00464F67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4363" w:type="dxa"/>
            <w:tcBorders>
              <w:top w:val="nil"/>
              <w:bottom w:val="double" w:sz="4" w:space="0" w:color="auto"/>
            </w:tcBorders>
          </w:tcPr>
          <w:p w14:paraId="39EDB30B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EFA73A7" w14:textId="77777777" w:rsidR="0028733D" w:rsidRPr="00E30817" w:rsidRDefault="00000000" w:rsidP="00E94C8E">
            <w:pPr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ANTICIPAZIONI FINANZIARIE</w:t>
            </w:r>
          </w:p>
          <w:p w14:paraId="1933B286" w14:textId="77777777" w:rsidR="0028733D" w:rsidRPr="008F6CBB" w:rsidRDefault="00000000" w:rsidP="00E94C8E">
            <w:pPr>
              <w:jc w:val="both"/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F548509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880999E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30,41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1891F2E1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21F6939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7A146E1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7CD180DC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C4983D1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7B52A132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31,71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BFEE4D1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C9CDDE5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58F98E54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78D61B55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31,71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48E37E85" w14:textId="77777777" w:rsidR="0028733D" w:rsidRPr="004D78FD" w:rsidRDefault="00000000" w:rsidP="00567384">
            <w:pPr>
              <w:jc w:val="center"/>
              <w:rPr>
                <w:b/>
                <w:sz w:val="6"/>
                <w:szCs w:val="6"/>
              </w:rPr>
            </w:pPr>
          </w:p>
          <w:p w14:paraId="5A798ADB" w14:textId="77777777" w:rsidR="0028733D" w:rsidRPr="00E30817" w:rsidRDefault="00000000" w:rsidP="0056738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3D0EBE6" w14:textId="77777777" w:rsidR="0028733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00F67F18" w14:textId="77777777" w:rsidR="0028733D" w:rsidRPr="00E30817" w:rsidRDefault="00000000" w:rsidP="0028733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32,56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B767977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B1E711E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14:paraId="39E67BA8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5A229F77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86,83</w:t>
            </w:r>
          </w:p>
        </w:tc>
      </w:tr>
      <w:tr w:rsidR="00490234" w:rsidRPr="00F81F64" w14:paraId="57F8070E" w14:textId="77777777">
        <w:trPr>
          <w:cantSplit/>
          <w:trHeight w:val="288"/>
        </w:trPr>
        <w:tc>
          <w:tcPr>
            <w:tcW w:w="468" w:type="dxa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7B7E4EA7" w14:textId="77777777" w:rsidR="00490234" w:rsidRPr="004D78FD" w:rsidRDefault="00000000" w:rsidP="005B5DE2">
            <w:pPr>
              <w:jc w:val="center"/>
              <w:rPr>
                <w:b/>
                <w:sz w:val="6"/>
                <w:szCs w:val="6"/>
              </w:rPr>
            </w:pPr>
          </w:p>
          <w:p w14:paraId="379C547B" w14:textId="77777777" w:rsidR="00490234" w:rsidRPr="002405E0" w:rsidRDefault="00000000" w:rsidP="005B5DE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99</w:t>
            </w:r>
          </w:p>
        </w:tc>
        <w:tc>
          <w:tcPr>
            <w:tcW w:w="4363" w:type="dxa"/>
            <w:tcBorders>
              <w:top w:val="double" w:sz="4" w:space="0" w:color="auto"/>
              <w:bottom w:val="nil"/>
            </w:tcBorders>
          </w:tcPr>
          <w:p w14:paraId="0361B73F" w14:textId="77777777" w:rsidR="00490234" w:rsidRPr="004D78FD" w:rsidRDefault="00000000" w:rsidP="00CA5899">
            <w:pPr>
              <w:rPr>
                <w:b/>
                <w:sz w:val="6"/>
                <w:szCs w:val="6"/>
              </w:rPr>
            </w:pPr>
          </w:p>
          <w:p w14:paraId="56BFA714" w14:textId="77777777" w:rsidR="00490234" w:rsidRPr="002405E0" w:rsidRDefault="00000000" w:rsidP="00CA5899">
            <w:pPr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SERVIZI PER CONTO TERZI</w:t>
            </w:r>
          </w:p>
          <w:p w14:paraId="11799724" w14:textId="77777777" w:rsidR="00490234" w:rsidRPr="0095043B" w:rsidRDefault="00000000" w:rsidP="00CA5899">
            <w:pPr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0A7F0A3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45C7454D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08BA7BA3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525C0ED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44674473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48B9CF76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1B58B9FC" w14:textId="77777777" w:rsidR="00490234" w:rsidRPr="00F81F64" w:rsidRDefault="00000000" w:rsidP="003537A5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35E3C367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tcBorders>
              <w:top w:val="double" w:sz="4" w:space="0" w:color="auto"/>
              <w:bottom w:val="nil"/>
            </w:tcBorders>
          </w:tcPr>
          <w:p w14:paraId="7DCC0B80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  <w:tc>
          <w:tcPr>
            <w:tcW w:w="1111" w:type="dxa"/>
            <w:gridSpan w:val="2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17E21979" w14:textId="77777777" w:rsidR="00490234" w:rsidRPr="00F81F64" w:rsidRDefault="00000000" w:rsidP="005B5DE2">
            <w:pPr>
              <w:jc w:val="right"/>
              <w:rPr>
                <w:b/>
                <w:sz w:val="11"/>
                <w:szCs w:val="11"/>
              </w:rPr>
            </w:pPr>
          </w:p>
        </w:tc>
      </w:tr>
      <w:tr w:rsidR="00B167CE" w:rsidRPr="005B5DE2" w14:paraId="2E40486F" w14:textId="77777777">
        <w:trPr>
          <w:cantSplit/>
          <w:trHeight w:val="170"/>
        </w:trPr>
        <w:tc>
          <w:tcPr>
            <w:tcW w:w="468" w:type="dxa"/>
            <w:tcBorders>
              <w:top w:val="nil"/>
              <w:left w:val="double" w:sz="4" w:space="0" w:color="auto"/>
              <w:bottom w:val="nil"/>
            </w:tcBorders>
          </w:tcPr>
          <w:p w14:paraId="61338498" w14:textId="77777777" w:rsidR="00B167CE" w:rsidRPr="005B5DE2" w:rsidRDefault="00000000" w:rsidP="005B5DE2">
            <w:pPr>
              <w:jc w:val="center"/>
              <w:rPr>
                <w:sz w:val="11"/>
                <w:szCs w:val="11"/>
              </w:rPr>
            </w:pPr>
            <w:r>
              <w:rPr>
                <w:rFonts w:ascii="Calibri" w:hAnsi="Calibri" w:cs="Calibri"/>
                <w:b/>
                <w:bCs/>
                <w:noProof/>
                <w:sz w:val="14"/>
                <w:szCs w:val="14"/>
              </w:rPr>
              <w:t>01</w:t>
            </w:r>
          </w:p>
        </w:tc>
        <w:tc>
          <w:tcPr>
            <w:tcW w:w="4363" w:type="dxa"/>
            <w:tcBorders>
              <w:top w:val="nil"/>
              <w:bottom w:val="nil"/>
            </w:tcBorders>
          </w:tcPr>
          <w:p w14:paraId="10729343" w14:textId="77777777" w:rsidR="00B167CE" w:rsidRPr="00592206" w:rsidRDefault="00000000" w:rsidP="00CA5899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SERVIZI PER CONTO TERZI - PARTITE DI GIRO</w:t>
            </w:r>
          </w:p>
          <w:p w14:paraId="1688353A" w14:textId="77777777" w:rsidR="00B167CE" w:rsidRPr="007E5184" w:rsidRDefault="00000000" w:rsidP="00CA5899">
            <w:pPr>
              <w:rPr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026EBB4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41,55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6D135806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A24D818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1282C925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43,33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E6B3B4D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2CECEEB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43,33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42E4CDF6" w14:textId="77777777" w:rsidR="00B167CE" w:rsidRPr="00592206" w:rsidRDefault="00000000" w:rsidP="00D44DB3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5EBE1FDF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12,40</w:t>
            </w:r>
          </w:p>
        </w:tc>
        <w:tc>
          <w:tcPr>
            <w:tcW w:w="1111" w:type="dxa"/>
            <w:tcBorders>
              <w:top w:val="nil"/>
              <w:bottom w:val="nil"/>
            </w:tcBorders>
          </w:tcPr>
          <w:p w14:paraId="3ED98F1F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nil"/>
              <w:right w:val="double" w:sz="4" w:space="0" w:color="auto"/>
            </w:tcBorders>
          </w:tcPr>
          <w:p w14:paraId="3B545B53" w14:textId="77777777" w:rsidR="00B167CE" w:rsidRPr="00592206" w:rsidRDefault="00000000" w:rsidP="005B5DE2">
            <w:pPr>
              <w:jc w:val="right"/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95,37</w:t>
            </w:r>
          </w:p>
        </w:tc>
      </w:tr>
      <w:tr w:rsidR="0028733D" w:rsidRPr="004D78FD" w14:paraId="351E0054" w14:textId="77777777">
        <w:trPr>
          <w:cantSplit/>
          <w:trHeight w:val="258"/>
        </w:trPr>
        <w:tc>
          <w:tcPr>
            <w:tcW w:w="468" w:type="dxa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14:paraId="73279686" w14:textId="77777777" w:rsidR="0028733D" w:rsidRPr="004D78FD" w:rsidRDefault="00000000" w:rsidP="00464F67">
            <w:pPr>
              <w:jc w:val="center"/>
              <w:rPr>
                <w:b/>
                <w:sz w:val="6"/>
                <w:szCs w:val="6"/>
              </w:rPr>
            </w:pPr>
          </w:p>
          <w:p w14:paraId="50C68877" w14:textId="77777777" w:rsidR="0028733D" w:rsidRPr="004D78FD" w:rsidRDefault="00000000" w:rsidP="00464F67">
            <w:pPr>
              <w:jc w:val="center"/>
              <w:rPr>
                <w:b/>
                <w:sz w:val="11"/>
                <w:szCs w:val="11"/>
              </w:rPr>
            </w:pPr>
          </w:p>
        </w:tc>
        <w:tc>
          <w:tcPr>
            <w:tcW w:w="4363" w:type="dxa"/>
            <w:tcBorders>
              <w:top w:val="nil"/>
              <w:bottom w:val="double" w:sz="4" w:space="0" w:color="auto"/>
            </w:tcBorders>
          </w:tcPr>
          <w:p w14:paraId="6B6E2BBF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7C913B83" w14:textId="77777777" w:rsidR="0028733D" w:rsidRPr="00E30817" w:rsidRDefault="00000000" w:rsidP="00E94C8E">
            <w:pPr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SERVIZI PER CONTO TERZI</w:t>
            </w:r>
          </w:p>
          <w:p w14:paraId="6AA51DFA" w14:textId="77777777" w:rsidR="0028733D" w:rsidRPr="008F6CBB" w:rsidRDefault="00000000" w:rsidP="00E94C8E">
            <w:pPr>
              <w:jc w:val="both"/>
              <w:rPr>
                <w:b/>
                <w:sz w:val="6"/>
                <w:szCs w:val="6"/>
              </w:rPr>
            </w:pP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5B7BF6BB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DB547E3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41,55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E93B524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3991293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126A6BD8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7B7FA2A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100,00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804D5AF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3C86456F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43,33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06228945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75F8DCA7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6735E289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94082F4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43,33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5AEC94AB" w14:textId="77777777" w:rsidR="0028733D" w:rsidRPr="004D78FD" w:rsidRDefault="00000000" w:rsidP="00567384">
            <w:pPr>
              <w:jc w:val="center"/>
              <w:rPr>
                <w:b/>
                <w:sz w:val="6"/>
                <w:szCs w:val="6"/>
              </w:rPr>
            </w:pPr>
          </w:p>
          <w:p w14:paraId="41104FA5" w14:textId="77777777" w:rsidR="0028733D" w:rsidRPr="00E30817" w:rsidRDefault="00000000" w:rsidP="00567384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29CC3985" w14:textId="77777777" w:rsidR="0028733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1AC76F39" w14:textId="77777777" w:rsidR="0028733D" w:rsidRPr="00E30817" w:rsidRDefault="00000000" w:rsidP="0028733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12,40</w:t>
            </w:r>
          </w:p>
        </w:tc>
        <w:tc>
          <w:tcPr>
            <w:tcW w:w="1111" w:type="dxa"/>
            <w:tcBorders>
              <w:top w:val="nil"/>
              <w:bottom w:val="double" w:sz="4" w:space="0" w:color="auto"/>
            </w:tcBorders>
          </w:tcPr>
          <w:p w14:paraId="70029141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2D8B699E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0,00</w:t>
            </w:r>
          </w:p>
        </w:tc>
        <w:tc>
          <w:tcPr>
            <w:tcW w:w="1111" w:type="dxa"/>
            <w:gridSpan w:val="2"/>
            <w:tcBorders>
              <w:top w:val="nil"/>
              <w:bottom w:val="double" w:sz="4" w:space="0" w:color="auto"/>
              <w:right w:val="double" w:sz="4" w:space="0" w:color="auto"/>
            </w:tcBorders>
          </w:tcPr>
          <w:p w14:paraId="585FA7BE" w14:textId="77777777" w:rsidR="0028733D" w:rsidRPr="004D78FD" w:rsidRDefault="00000000" w:rsidP="004D78FD">
            <w:pPr>
              <w:jc w:val="center"/>
              <w:rPr>
                <w:b/>
                <w:sz w:val="6"/>
                <w:szCs w:val="6"/>
              </w:rPr>
            </w:pPr>
          </w:p>
          <w:p w14:paraId="68B2F997" w14:textId="77777777" w:rsidR="0028733D" w:rsidRPr="00E30817" w:rsidRDefault="00000000" w:rsidP="00464F67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t>95,37</w:t>
            </w:r>
          </w:p>
        </w:tc>
      </w:tr>
    </w:tbl>
    <w:p w14:paraId="5AFF74A0" w14:textId="77777777" w:rsidR="00E8595B" w:rsidRDefault="00E8595B"/>
    <w:sectPr w:rsidR="00E8595B" w:rsidSect="008641BD">
      <w:headerReference w:type="default" r:id="rId6"/>
      <w:pgSz w:w="16838" w:h="11906" w:orient="landscape"/>
      <w:pgMar w:top="539" w:right="641" w:bottom="539" w:left="539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649BD" w14:textId="77777777" w:rsidR="00E8595B" w:rsidRDefault="00E8595B">
      <w:r>
        <w:separator/>
      </w:r>
    </w:p>
  </w:endnote>
  <w:endnote w:type="continuationSeparator" w:id="0">
    <w:p w14:paraId="390443C0" w14:textId="77777777" w:rsidR="00E8595B" w:rsidRDefault="00E85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52DD5" w14:textId="77777777" w:rsidR="00E8595B" w:rsidRDefault="00E8595B">
      <w:r>
        <w:separator/>
      </w:r>
    </w:p>
  </w:footnote>
  <w:footnote w:type="continuationSeparator" w:id="0">
    <w:p w14:paraId="3C8B7624" w14:textId="77777777" w:rsidR="00E8595B" w:rsidRDefault="00E859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5930" w:type="dxa"/>
      <w:tblInd w:w="-42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930"/>
    </w:tblGrid>
    <w:tr w:rsidR="00EA7798" w14:paraId="2B2669E2" w14:textId="77777777">
      <w:trPr>
        <w:cantSplit/>
        <w:trHeight w:val="359"/>
        <w:tblHeader/>
      </w:trPr>
      <w:tc>
        <w:tcPr>
          <w:tcW w:w="15930" w:type="dxa"/>
          <w:vAlign w:val="center"/>
        </w:tcPr>
        <w:p w14:paraId="21F4106A" w14:textId="77777777" w:rsidR="00EA7798" w:rsidRPr="007C4C4E" w:rsidRDefault="00000000">
          <w:pPr>
            <w:rPr>
              <w:rFonts w:ascii="Calibri" w:hAnsi="Calibri" w:cs="Calibri"/>
              <w:bCs/>
              <w:sz w:val="20"/>
              <w:szCs w:val="20"/>
            </w:rPr>
          </w:pPr>
          <w:r>
            <w:rPr>
              <w:noProof/>
              <w:sz w:val="20"/>
              <w:szCs w:val="20"/>
            </w:rPr>
            <w:t>COMUNE DI FRANCAVILLA ANGITOLA</w:t>
          </w:r>
        </w:p>
      </w:tc>
    </w:tr>
    <w:tr w:rsidR="00EA7798" w14:paraId="79972E0B" w14:textId="77777777">
      <w:trPr>
        <w:cantSplit/>
        <w:tblHeader/>
      </w:trPr>
      <w:tc>
        <w:tcPr>
          <w:tcW w:w="15930" w:type="dxa"/>
          <w:vAlign w:val="center"/>
        </w:tcPr>
        <w:p w14:paraId="7BB8BF7E" w14:textId="77777777" w:rsidR="00EA7798" w:rsidRPr="007C4C4E" w:rsidRDefault="00000000">
          <w:pPr>
            <w:jc w:val="right"/>
            <w:rPr>
              <w:rFonts w:ascii="Calibri" w:hAnsi="Calibri" w:cs="Calibri"/>
              <w:bCs/>
              <w:sz w:val="20"/>
              <w:szCs w:val="20"/>
            </w:rPr>
          </w:pPr>
          <w:r>
            <w:rPr>
              <w:noProof/>
              <w:sz w:val="20"/>
              <w:szCs w:val="20"/>
            </w:rPr>
            <w:t>Allegato n. 1-c</w:t>
          </w:r>
        </w:p>
      </w:tc>
    </w:tr>
    <w:tr w:rsidR="00EA7798" w14:paraId="03E49492" w14:textId="77777777">
      <w:trPr>
        <w:cantSplit/>
        <w:trHeight w:val="117"/>
        <w:tblHeader/>
      </w:trPr>
      <w:tc>
        <w:tcPr>
          <w:tcW w:w="15930" w:type="dxa"/>
          <w:vAlign w:val="center"/>
        </w:tcPr>
        <w:p w14:paraId="37CE6424" w14:textId="77777777" w:rsidR="00EA7798" w:rsidRDefault="00000000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</w:tr>
    <w:tr w:rsidR="00EA7798" w14:paraId="31C22F8B" w14:textId="77777777">
      <w:trPr>
        <w:cantSplit/>
        <w:tblHeader/>
      </w:trPr>
      <w:tc>
        <w:tcPr>
          <w:tcW w:w="15930" w:type="dxa"/>
          <w:vAlign w:val="center"/>
        </w:tcPr>
        <w:p w14:paraId="73245032" w14:textId="77777777" w:rsidR="00EA7798" w:rsidRPr="007C4C4E" w:rsidRDefault="00000000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>
            <w:rPr>
              <w:noProof/>
              <w:sz w:val="20"/>
              <w:szCs w:val="20"/>
            </w:rPr>
            <w:t>Piano degli indicatori di bilancio</w:t>
          </w:r>
        </w:p>
        <w:p w14:paraId="53257FFB" w14:textId="77777777" w:rsidR="00EA7798" w:rsidRPr="007C4C4E" w:rsidRDefault="00000000">
          <w:pPr>
            <w:jc w:val="center"/>
            <w:rPr>
              <w:rFonts w:cs="Calibri"/>
              <w:b/>
              <w:bCs/>
              <w:sz w:val="20"/>
              <w:szCs w:val="20"/>
            </w:rPr>
          </w:pPr>
          <w:r>
            <w:rPr>
              <w:noProof/>
              <w:sz w:val="20"/>
              <w:szCs w:val="20"/>
            </w:rPr>
            <w:t>Indicatori analitici concernenti la composizione delle spese per missioni e programmi e la capacita' dell'amministrazione di pagare i debiti negli esercizi di riferimento</w:t>
          </w:r>
        </w:p>
        <w:p w14:paraId="60AB96B9" w14:textId="77777777" w:rsidR="00EA7798" w:rsidRDefault="00000000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>
            <w:rPr>
              <w:noProof/>
              <w:sz w:val="20"/>
              <w:szCs w:val="20"/>
            </w:rPr>
            <w:t>Bilancio di previsione esercizi 2022, 2023 e 2024, approvato il</w:t>
          </w:r>
        </w:p>
      </w:tc>
    </w:tr>
    <w:tr w:rsidR="00EA7798" w14:paraId="73B024CB" w14:textId="77777777">
      <w:trPr>
        <w:cantSplit/>
        <w:tblHeader/>
      </w:trPr>
      <w:tc>
        <w:tcPr>
          <w:tcW w:w="15930" w:type="dxa"/>
          <w:vAlign w:val="center"/>
        </w:tcPr>
        <w:p w14:paraId="01A6B666" w14:textId="77777777" w:rsidR="00EA7798" w:rsidRDefault="00000000">
          <w:pPr>
            <w:jc w:val="right"/>
            <w:rPr>
              <w:rFonts w:ascii="Calibri" w:hAnsi="Calibri" w:cs="Calibri"/>
              <w:b/>
              <w:bCs/>
              <w:sz w:val="12"/>
              <w:szCs w:val="12"/>
            </w:rPr>
          </w:pPr>
          <w:r>
            <w:rPr>
              <w:rFonts w:cs="Calibri"/>
              <w:b/>
              <w:bCs/>
              <w:sz w:val="12"/>
              <w:szCs w:val="12"/>
            </w:rPr>
            <w:t xml:space="preserve">Pag. </w:t>
          </w:r>
          <w:r>
            <w:rPr>
              <w:rFonts w:cs="Calibri"/>
              <w:b/>
              <w:bCs/>
              <w:sz w:val="12"/>
              <w:szCs w:val="12"/>
            </w:rPr>
            <w:fldChar w:fldCharType="begin"/>
          </w:r>
          <w:r>
            <w:rPr>
              <w:rFonts w:cs="Calibri"/>
              <w:b/>
              <w:bCs/>
              <w:sz w:val="12"/>
              <w:szCs w:val="12"/>
            </w:rPr>
            <w:instrText xml:space="preserve"> PAGE    \* MER</w:instrText>
          </w:r>
          <w:r>
            <w:rPr>
              <w:rFonts w:cs="Calibri"/>
              <w:b/>
              <w:bCs/>
              <w:sz w:val="12"/>
              <w:szCs w:val="12"/>
            </w:rPr>
            <w:instrText xml:space="preserve">GEFORMAT </w:instrText>
          </w:r>
          <w:r>
            <w:rPr>
              <w:rFonts w:cs="Calibri"/>
              <w:b/>
              <w:bCs/>
              <w:sz w:val="12"/>
              <w:szCs w:val="12"/>
            </w:rPr>
            <w:fldChar w:fldCharType="separate"/>
          </w:r>
          <w:r>
            <w:rPr>
              <w:rFonts w:cs="Calibri"/>
              <w:b/>
              <w:bCs/>
              <w:noProof/>
              <w:sz w:val="12"/>
              <w:szCs w:val="12"/>
            </w:rPr>
            <w:t>1</w:t>
          </w:r>
          <w:r>
            <w:rPr>
              <w:rFonts w:cs="Calibri"/>
              <w:b/>
              <w:bCs/>
              <w:sz w:val="12"/>
              <w:szCs w:val="12"/>
            </w:rPr>
            <w:fldChar w:fldCharType="end"/>
          </w: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EC8"/>
    <w:rsid w:val="00036639"/>
    <w:rsid w:val="00053496"/>
    <w:rsid w:val="001F2F60"/>
    <w:rsid w:val="00257F46"/>
    <w:rsid w:val="004B6D63"/>
    <w:rsid w:val="00561EC8"/>
    <w:rsid w:val="007E6B97"/>
    <w:rsid w:val="008641BD"/>
    <w:rsid w:val="00C06205"/>
    <w:rsid w:val="00DA724E"/>
    <w:rsid w:val="00E8595B"/>
    <w:rsid w:val="00EC6416"/>
    <w:rsid w:val="00EE18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7C0E56"/>
  <w15:docId w15:val="{A51FC3B7-FFA2-4F7C-8A4E-41A1E4E83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rFonts w:ascii="Arial Narrow" w:hAnsi="Arial Narrow"/>
      <w:b/>
      <w:sz w:val="32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  <w:sz w:val="22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table" w:styleId="Grigliatabella">
    <w:name w:val="Table Grid"/>
    <w:basedOn w:val="Tabellanormale"/>
    <w:rsid w:val="00CA5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k32\StampeWE\StampeW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StampeW.dot</Template>
  <TotalTime>0</TotalTime>
  <Pages>4</Pages>
  <Words>1157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Akros Informatica s.r.l.</Company>
  <LinksUpToDate>false</LinksUpToDate>
  <CharactersWithSpaces>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HrGest</dc:creator>
  <cp:keywords/>
  <dc:description/>
  <cp:lastModifiedBy>mimmo</cp:lastModifiedBy>
  <cp:revision>2</cp:revision>
  <dcterms:created xsi:type="dcterms:W3CDTF">2023-06-29T08:27:00Z</dcterms:created>
  <dcterms:modified xsi:type="dcterms:W3CDTF">2023-06-29T08:27:00Z</dcterms:modified>
</cp:coreProperties>
</file>