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74" w:type="dxa"/>
        <w:tblInd w:w="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4"/>
        <w:gridCol w:w="5242"/>
        <w:gridCol w:w="1414"/>
        <w:gridCol w:w="1424"/>
        <w:gridCol w:w="1418"/>
        <w:gridCol w:w="1410"/>
        <w:gridCol w:w="7"/>
        <w:gridCol w:w="1418"/>
        <w:gridCol w:w="1417"/>
      </w:tblGrid>
      <w:tr w:rsidR="00DD4783" w:rsidRPr="00A50A8D" w14:paraId="37BCBB50" w14:textId="77777777">
        <w:trPr>
          <w:cantSplit/>
          <w:trHeight w:val="270"/>
          <w:tblHeader/>
        </w:trPr>
        <w:tc>
          <w:tcPr>
            <w:tcW w:w="1724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14:paraId="31D77372" w14:textId="77777777" w:rsidR="00DD4783" w:rsidRPr="006017E9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Titolo Tipologia</w:t>
            </w:r>
          </w:p>
        </w:tc>
        <w:tc>
          <w:tcPr>
            <w:tcW w:w="5242" w:type="dxa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  <w:vAlign w:val="center"/>
          </w:tcPr>
          <w:p w14:paraId="3174A1B9" w14:textId="77777777" w:rsidR="00DD4783" w:rsidRPr="006017E9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Denominazione</w:t>
            </w:r>
          </w:p>
        </w:tc>
        <w:tc>
          <w:tcPr>
            <w:tcW w:w="5666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6D10B8" w14:textId="77777777" w:rsidR="00DD4783" w:rsidRPr="006017E9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Composizione delle entrate (dati percentuali)</w:t>
            </w:r>
          </w:p>
        </w:tc>
        <w:tc>
          <w:tcPr>
            <w:tcW w:w="2842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D274CDF" w14:textId="77777777" w:rsidR="00DD4783" w:rsidRPr="006017E9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Percentuale riscossione entrate</w:t>
            </w:r>
          </w:p>
        </w:tc>
      </w:tr>
      <w:tr w:rsidR="00883B77" w:rsidRPr="00A50A8D" w14:paraId="349064F1" w14:textId="77777777">
        <w:trPr>
          <w:cantSplit/>
          <w:trHeight w:val="1212"/>
          <w:tblHeader/>
        </w:trPr>
        <w:tc>
          <w:tcPr>
            <w:tcW w:w="1724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92D050"/>
            <w:vAlign w:val="center"/>
          </w:tcPr>
          <w:p w14:paraId="5E6ABDA8" w14:textId="77777777" w:rsidR="00883B77" w:rsidRPr="006017E9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5242" w:type="dxa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92D050"/>
            <w:vAlign w:val="center"/>
          </w:tcPr>
          <w:p w14:paraId="3FFACED1" w14:textId="77777777" w:rsidR="00883B77" w:rsidRPr="006017E9" w:rsidRDefault="00000000" w:rsidP="00FA168C">
            <w:pPr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DCFA46" w14:textId="77777777" w:rsidR="00883B77" w:rsidRPr="006017E9" w:rsidRDefault="00000000" w:rsidP="005F0799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Esercizio 2022: Previsioni competenza / totale previsioni competenza</w:t>
            </w:r>
          </w:p>
        </w:tc>
        <w:tc>
          <w:tcPr>
            <w:tcW w:w="1424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7A1ACF" w14:textId="77777777" w:rsidR="00883B77" w:rsidRPr="006017E9" w:rsidRDefault="00000000" w:rsidP="00DD4783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Esercizio 2023: Previsioni competenza / totale previsioni competenza</w:t>
            </w:r>
          </w:p>
        </w:tc>
        <w:tc>
          <w:tcPr>
            <w:tcW w:w="1418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6346B3" w14:textId="77777777" w:rsidR="00883B77" w:rsidRPr="006017E9" w:rsidRDefault="00000000" w:rsidP="00DD4783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Esercizio 2024: Previsioni competenza / totale previsioni competenza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9C1027" w14:textId="77777777" w:rsidR="00883B77" w:rsidRPr="00DE0DC3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Media accertamenti nei tre esercizi precedenti /Media Totale accertamenti nei tre esercizi precedenti</w:t>
            </w:r>
          </w:p>
        </w:tc>
        <w:tc>
          <w:tcPr>
            <w:tcW w:w="1418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247AD1" w14:textId="77777777" w:rsidR="00883B77" w:rsidRPr="00DE0DC3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Previsioni cassa</w:t>
            </w:r>
            <w:r>
              <w:rPr>
                <w:rFonts w:cs="Calibri"/>
                <w:b/>
                <w:bCs/>
                <w:noProof/>
                <w:sz w:val="14"/>
                <w:szCs w:val="14"/>
              </w:rPr>
              <w:t xml:space="preserve"> esercizio 2022/ (previsioni competenza + residui) esercizio 2022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3D8864D0" w14:textId="77777777" w:rsidR="00883B77" w:rsidRPr="00DE0DC3" w:rsidRDefault="00000000" w:rsidP="00FA168C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Media riscossioni nei tre esercizi precedenti / Media accertamenti nei tre esercizi precedenti</w:t>
            </w:r>
          </w:p>
        </w:tc>
      </w:tr>
      <w:tr w:rsidR="004237F1" w:rsidRPr="009A07E3" w14:paraId="22A4B1D7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  <w:vAlign w:val="center"/>
          </w:tcPr>
          <w:p w14:paraId="227D422D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shd w:val="clear" w:color="auto" w:fill="auto"/>
            <w:vAlign w:val="center"/>
          </w:tcPr>
          <w:p w14:paraId="3A607CE8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278E0B18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3474B9D" w14:textId="77777777" w:rsidR="009A07E3" w:rsidRPr="009A07E3" w:rsidRDefault="00000000" w:rsidP="00C3407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9A07E3">
              <w:rPr>
                <w:rFonts w:cs="Calibri"/>
                <w:b/>
                <w:bCs/>
                <w:sz w:val="16"/>
                <w:szCs w:val="16"/>
              </w:rPr>
              <w:t xml:space="preserve">TITOLO </w:t>
            </w:r>
            <w:r>
              <w:rPr>
                <w:rFonts w:cs="Calibri"/>
                <w:b/>
                <w:bCs/>
                <w:noProof/>
                <w:sz w:val="16"/>
                <w:szCs w:val="16"/>
              </w:rPr>
              <w:t>1</w:t>
            </w:r>
          </w:p>
        </w:tc>
        <w:tc>
          <w:tcPr>
            <w:tcW w:w="13750" w:type="dxa"/>
            <w:gridSpan w:val="8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012C9CF5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ENTRATE CORRENTI DI NATURA TRIBUTARIA, CONTRIBUTIVA E PEREQUATIVA</w:t>
            </w:r>
          </w:p>
        </w:tc>
      </w:tr>
      <w:tr w:rsidR="009A07E3" w:rsidRPr="009A07E3" w14:paraId="754E6154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F4C5204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7DF32E91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EA0B7B" w:rsidRPr="00DE0DC3" w14:paraId="33740D85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5AF8C448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10101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148EE63C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101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IMPOSTE, TASSE E PROVENTI ASSIMILATI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49234ABD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6,65</w:t>
            </w:r>
          </w:p>
        </w:tc>
        <w:tc>
          <w:tcPr>
            <w:tcW w:w="1424" w:type="dxa"/>
            <w:shd w:val="clear" w:color="auto" w:fill="auto"/>
          </w:tcPr>
          <w:p w14:paraId="69F6FE50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6,65</w:t>
            </w:r>
          </w:p>
        </w:tc>
        <w:tc>
          <w:tcPr>
            <w:tcW w:w="1418" w:type="dxa"/>
            <w:shd w:val="clear" w:color="auto" w:fill="auto"/>
          </w:tcPr>
          <w:p w14:paraId="4387321B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6,65</w:t>
            </w:r>
          </w:p>
          <w:p w14:paraId="349A16FE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1670D84E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9,01</w:t>
            </w:r>
          </w:p>
          <w:p w14:paraId="0226ED80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2A71EDB7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6FB95162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56,18</w:t>
            </w:r>
          </w:p>
        </w:tc>
      </w:tr>
      <w:tr w:rsidR="00EA0B7B" w:rsidRPr="00DE0DC3" w14:paraId="774775EC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063776F8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10301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18DBBECB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301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FONDI PEREQUATIVI DA AMMINISTRAZIONI CENTRALI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41333C26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8,90</w:t>
            </w:r>
          </w:p>
        </w:tc>
        <w:tc>
          <w:tcPr>
            <w:tcW w:w="1424" w:type="dxa"/>
            <w:shd w:val="clear" w:color="auto" w:fill="auto"/>
          </w:tcPr>
          <w:p w14:paraId="659765CE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8,90</w:t>
            </w:r>
          </w:p>
        </w:tc>
        <w:tc>
          <w:tcPr>
            <w:tcW w:w="1418" w:type="dxa"/>
            <w:shd w:val="clear" w:color="auto" w:fill="auto"/>
          </w:tcPr>
          <w:p w14:paraId="7C296E2B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8,90</w:t>
            </w:r>
          </w:p>
          <w:p w14:paraId="5C745BC2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76F1104B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14,64</w:t>
            </w:r>
          </w:p>
          <w:p w14:paraId="190AFFE4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56077E02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7879E4B2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97,81</w:t>
            </w:r>
          </w:p>
        </w:tc>
      </w:tr>
      <w:tr w:rsidR="0088074A" w:rsidRPr="00DE0DC3" w14:paraId="41255F27" w14:textId="77777777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14:paraId="0B83E948" w14:textId="77777777" w:rsidR="0088074A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14:paraId="5E991D16" w14:textId="77777777" w:rsidR="0088074A" w:rsidRPr="00DE0DC3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10000 Totale TITOLO 1</w:t>
            </w:r>
          </w:p>
        </w:tc>
        <w:tc>
          <w:tcPr>
            <w:tcW w:w="5242" w:type="dxa"/>
            <w:shd w:val="clear" w:color="auto" w:fill="auto"/>
          </w:tcPr>
          <w:p w14:paraId="32FDBC18" w14:textId="77777777" w:rsidR="0088074A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14:paraId="4B25BC29" w14:textId="77777777" w:rsidR="0088074A" w:rsidRPr="00DE0DC3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CORRENTI DI NATURA TRIBUTARIA, CONTRIBUTIVA E PEREQUATIVA</w:t>
            </w:r>
          </w:p>
        </w:tc>
        <w:tc>
          <w:tcPr>
            <w:tcW w:w="1414" w:type="dxa"/>
            <w:shd w:val="clear" w:color="auto" w:fill="auto"/>
          </w:tcPr>
          <w:p w14:paraId="01B049C3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630A81A6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15,55</w:t>
            </w:r>
          </w:p>
        </w:tc>
        <w:tc>
          <w:tcPr>
            <w:tcW w:w="1424" w:type="dxa"/>
            <w:shd w:val="clear" w:color="auto" w:fill="auto"/>
          </w:tcPr>
          <w:p w14:paraId="251CA5E9" w14:textId="77777777" w:rsidR="00A97DE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571595A3" w14:textId="77777777" w:rsidR="0088074A" w:rsidRPr="00DE0DC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15,55</w:t>
            </w:r>
          </w:p>
        </w:tc>
        <w:tc>
          <w:tcPr>
            <w:tcW w:w="1418" w:type="dxa"/>
            <w:shd w:val="clear" w:color="auto" w:fill="auto"/>
          </w:tcPr>
          <w:p w14:paraId="721A7EAE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7D7ACBB3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15,55</w:t>
            </w:r>
          </w:p>
          <w:p w14:paraId="6AE580D8" w14:textId="77777777" w:rsidR="00703005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018CD130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1241D583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23,65</w:t>
            </w:r>
          </w:p>
          <w:p w14:paraId="02A8C97A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204605DB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395B6B0E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0326CBAC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2603D89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81,95</w:t>
            </w:r>
          </w:p>
        </w:tc>
      </w:tr>
      <w:tr w:rsidR="004237F1" w:rsidRPr="009A07E3" w14:paraId="3D6D26E2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  <w:vAlign w:val="center"/>
          </w:tcPr>
          <w:p w14:paraId="51C0365A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shd w:val="clear" w:color="auto" w:fill="auto"/>
            <w:vAlign w:val="center"/>
          </w:tcPr>
          <w:p w14:paraId="55F1EF10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6E02A79B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F797F6D" w14:textId="77777777" w:rsidR="009A07E3" w:rsidRPr="009A07E3" w:rsidRDefault="00000000" w:rsidP="00C3407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9A07E3">
              <w:rPr>
                <w:rFonts w:cs="Calibri"/>
                <w:b/>
                <w:bCs/>
                <w:sz w:val="16"/>
                <w:szCs w:val="16"/>
              </w:rPr>
              <w:t xml:space="preserve">TITOLO </w:t>
            </w:r>
            <w:r>
              <w:rPr>
                <w:rFonts w:cs="Calibri"/>
                <w:b/>
                <w:bCs/>
                <w:noProof/>
                <w:sz w:val="16"/>
                <w:szCs w:val="16"/>
              </w:rPr>
              <w:t>2</w:t>
            </w:r>
          </w:p>
        </w:tc>
        <w:tc>
          <w:tcPr>
            <w:tcW w:w="13750" w:type="dxa"/>
            <w:gridSpan w:val="8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31A2B7A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TRASFERIMENTI CORRENTI</w:t>
            </w:r>
          </w:p>
        </w:tc>
      </w:tr>
      <w:tr w:rsidR="009A07E3" w:rsidRPr="009A07E3" w14:paraId="5F4A1434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6E4DFAA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45656E6D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EA0B7B" w:rsidRPr="00DE0DC3" w14:paraId="72915769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37F5E91B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20101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6FFC7EF5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101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TRASFERIMENTI CORRENTI DA AMMINISTRAZIONI PUBBLICHE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449F6827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2,71</w:t>
            </w:r>
          </w:p>
        </w:tc>
        <w:tc>
          <w:tcPr>
            <w:tcW w:w="1424" w:type="dxa"/>
            <w:shd w:val="clear" w:color="auto" w:fill="auto"/>
          </w:tcPr>
          <w:p w14:paraId="326B706B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2,71</w:t>
            </w:r>
          </w:p>
        </w:tc>
        <w:tc>
          <w:tcPr>
            <w:tcW w:w="1418" w:type="dxa"/>
            <w:shd w:val="clear" w:color="auto" w:fill="auto"/>
          </w:tcPr>
          <w:p w14:paraId="5EC480F3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2,71</w:t>
            </w:r>
          </w:p>
          <w:p w14:paraId="3393E071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4B1613AF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4,59</w:t>
            </w:r>
          </w:p>
          <w:p w14:paraId="28FE091A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34AFECD5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5C1D7EAB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87,95</w:t>
            </w:r>
          </w:p>
        </w:tc>
      </w:tr>
      <w:tr w:rsidR="0088074A" w:rsidRPr="00DE0DC3" w14:paraId="1F505BDF" w14:textId="77777777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14:paraId="4CD3498F" w14:textId="77777777" w:rsidR="0088074A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14:paraId="60B9DAE0" w14:textId="77777777" w:rsidR="0088074A" w:rsidRPr="00DE0DC3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20000 Totale TITOLO 2</w:t>
            </w:r>
          </w:p>
        </w:tc>
        <w:tc>
          <w:tcPr>
            <w:tcW w:w="5242" w:type="dxa"/>
            <w:shd w:val="clear" w:color="auto" w:fill="auto"/>
          </w:tcPr>
          <w:p w14:paraId="550E9ABE" w14:textId="77777777" w:rsidR="0088074A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14:paraId="2C533CEC" w14:textId="77777777" w:rsidR="0088074A" w:rsidRPr="00DE0DC3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TRASFERIMENTI CORRENTI</w:t>
            </w:r>
          </w:p>
        </w:tc>
        <w:tc>
          <w:tcPr>
            <w:tcW w:w="1414" w:type="dxa"/>
            <w:shd w:val="clear" w:color="auto" w:fill="auto"/>
          </w:tcPr>
          <w:p w14:paraId="1054F1AB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25C7EEFC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2,71</w:t>
            </w:r>
          </w:p>
        </w:tc>
        <w:tc>
          <w:tcPr>
            <w:tcW w:w="1424" w:type="dxa"/>
            <w:shd w:val="clear" w:color="auto" w:fill="auto"/>
          </w:tcPr>
          <w:p w14:paraId="0228066D" w14:textId="77777777" w:rsidR="00A97DE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548B4502" w14:textId="77777777" w:rsidR="0088074A" w:rsidRPr="00DE0DC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2,71</w:t>
            </w:r>
          </w:p>
        </w:tc>
        <w:tc>
          <w:tcPr>
            <w:tcW w:w="1418" w:type="dxa"/>
            <w:shd w:val="clear" w:color="auto" w:fill="auto"/>
          </w:tcPr>
          <w:p w14:paraId="7DE34D85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1421D876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2,71</w:t>
            </w:r>
          </w:p>
          <w:p w14:paraId="7179E521" w14:textId="77777777" w:rsidR="00703005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6C582104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BF78460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4,59</w:t>
            </w:r>
          </w:p>
          <w:p w14:paraId="319E1C56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19B1D155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55B8654C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1E12F006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578EE0BB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87,95</w:t>
            </w:r>
          </w:p>
        </w:tc>
      </w:tr>
      <w:tr w:rsidR="004237F1" w:rsidRPr="009A07E3" w14:paraId="518CA681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  <w:vAlign w:val="center"/>
          </w:tcPr>
          <w:p w14:paraId="68E1501A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shd w:val="clear" w:color="auto" w:fill="auto"/>
            <w:vAlign w:val="center"/>
          </w:tcPr>
          <w:p w14:paraId="26CAEA56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23BD9C81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BDC84B9" w14:textId="77777777" w:rsidR="009A07E3" w:rsidRPr="009A07E3" w:rsidRDefault="00000000" w:rsidP="00C3407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9A07E3">
              <w:rPr>
                <w:rFonts w:cs="Calibri"/>
                <w:b/>
                <w:bCs/>
                <w:sz w:val="16"/>
                <w:szCs w:val="16"/>
              </w:rPr>
              <w:t xml:space="preserve">TITOLO </w:t>
            </w:r>
            <w:r>
              <w:rPr>
                <w:rFonts w:cs="Calibri"/>
                <w:b/>
                <w:bCs/>
                <w:noProof/>
                <w:sz w:val="16"/>
                <w:szCs w:val="16"/>
              </w:rPr>
              <w:t>3</w:t>
            </w:r>
          </w:p>
        </w:tc>
        <w:tc>
          <w:tcPr>
            <w:tcW w:w="13750" w:type="dxa"/>
            <w:gridSpan w:val="8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5DC6939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ENTRATE EXTRATRIBUTARIE</w:t>
            </w:r>
          </w:p>
        </w:tc>
      </w:tr>
      <w:tr w:rsidR="009A07E3" w:rsidRPr="009A07E3" w14:paraId="4D258EA2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29D0D0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2B3C8E23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EA0B7B" w:rsidRPr="00DE0DC3" w14:paraId="6F47509B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34DDC65A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30100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3B0F3AF2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100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VENDITA DI BENI E SERVIZI E PROVENTI DERIVANTI DALLA GESTIONE DEI BENI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52551DFF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1,62</w:t>
            </w:r>
          </w:p>
        </w:tc>
        <w:tc>
          <w:tcPr>
            <w:tcW w:w="1424" w:type="dxa"/>
            <w:shd w:val="clear" w:color="auto" w:fill="auto"/>
          </w:tcPr>
          <w:p w14:paraId="266C8F70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1,62</w:t>
            </w:r>
          </w:p>
        </w:tc>
        <w:tc>
          <w:tcPr>
            <w:tcW w:w="1418" w:type="dxa"/>
            <w:shd w:val="clear" w:color="auto" w:fill="auto"/>
          </w:tcPr>
          <w:p w14:paraId="2DC78053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1,62</w:t>
            </w:r>
          </w:p>
          <w:p w14:paraId="5992B250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6BCF8FCF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3,67</w:t>
            </w:r>
          </w:p>
          <w:p w14:paraId="14CCF5DB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16009D91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30A97056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5,42</w:t>
            </w:r>
          </w:p>
        </w:tc>
      </w:tr>
      <w:tr w:rsidR="00EA0B7B" w:rsidRPr="00DE0DC3" w14:paraId="1082BADA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1DEC4172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30200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0B978510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200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PROVENTI DERIVANTI DALL'ATTIVITA' DI CONTROLLO E REPRESSIONE DELLE IRREGOLARITA' E DEGLI ILLECITI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4ED877B3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0,01</w:t>
            </w:r>
          </w:p>
        </w:tc>
        <w:tc>
          <w:tcPr>
            <w:tcW w:w="1424" w:type="dxa"/>
            <w:shd w:val="clear" w:color="auto" w:fill="auto"/>
          </w:tcPr>
          <w:p w14:paraId="6174F367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0,01</w:t>
            </w:r>
          </w:p>
        </w:tc>
        <w:tc>
          <w:tcPr>
            <w:tcW w:w="1418" w:type="dxa"/>
            <w:shd w:val="clear" w:color="auto" w:fill="auto"/>
          </w:tcPr>
          <w:p w14:paraId="5EAAAD67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0,01</w:t>
            </w:r>
          </w:p>
          <w:p w14:paraId="54CB3357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127D722A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0,12</w:t>
            </w:r>
          </w:p>
          <w:p w14:paraId="71917BC3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7545E51E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1573A4B7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7,72</w:t>
            </w:r>
          </w:p>
        </w:tc>
      </w:tr>
      <w:tr w:rsidR="00EA0B7B" w:rsidRPr="00DE0DC3" w14:paraId="5750FA44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024703C8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30300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7968C72D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300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INTERESSI ATTIVI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43ADFA0B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24" w:type="dxa"/>
            <w:shd w:val="clear" w:color="auto" w:fill="auto"/>
          </w:tcPr>
          <w:p w14:paraId="045E49BF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03FDE62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1D431FB5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33242EE2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0E275C90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1716A63B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AF3D576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EA0B7B" w:rsidRPr="00DE0DC3" w14:paraId="674BDB5D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589DD9D8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30500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3ABB16D3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500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RIMBORSI E ALTRE ENTRATE CORRENTI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366770F3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1,74</w:t>
            </w:r>
          </w:p>
        </w:tc>
        <w:tc>
          <w:tcPr>
            <w:tcW w:w="1424" w:type="dxa"/>
            <w:shd w:val="clear" w:color="auto" w:fill="auto"/>
          </w:tcPr>
          <w:p w14:paraId="3964DB04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1,74</w:t>
            </w:r>
          </w:p>
        </w:tc>
        <w:tc>
          <w:tcPr>
            <w:tcW w:w="1418" w:type="dxa"/>
            <w:shd w:val="clear" w:color="auto" w:fill="auto"/>
          </w:tcPr>
          <w:p w14:paraId="6D32FFE4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1,74</w:t>
            </w:r>
          </w:p>
          <w:p w14:paraId="588FCD0E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1FBA7C69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3,32</w:t>
            </w:r>
          </w:p>
          <w:p w14:paraId="50439851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4C3742E7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7F0E6BD6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56,62</w:t>
            </w:r>
          </w:p>
        </w:tc>
      </w:tr>
      <w:tr w:rsidR="0088074A" w:rsidRPr="00DE0DC3" w14:paraId="792FCFBC" w14:textId="77777777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14:paraId="642B6AE8" w14:textId="77777777" w:rsidR="0088074A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14:paraId="70B1243D" w14:textId="77777777" w:rsidR="0088074A" w:rsidRPr="00DE0DC3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30000 Totale TITOLO 3</w:t>
            </w:r>
          </w:p>
        </w:tc>
        <w:tc>
          <w:tcPr>
            <w:tcW w:w="5242" w:type="dxa"/>
            <w:shd w:val="clear" w:color="auto" w:fill="auto"/>
          </w:tcPr>
          <w:p w14:paraId="56C82FD2" w14:textId="77777777" w:rsidR="0088074A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14:paraId="58DF6846" w14:textId="77777777" w:rsidR="0088074A" w:rsidRPr="00DE0DC3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EXTRATRIBUTARIE</w:t>
            </w:r>
          </w:p>
        </w:tc>
        <w:tc>
          <w:tcPr>
            <w:tcW w:w="1414" w:type="dxa"/>
            <w:shd w:val="clear" w:color="auto" w:fill="auto"/>
          </w:tcPr>
          <w:p w14:paraId="0DB02F3B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3B10B031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3,37</w:t>
            </w:r>
          </w:p>
        </w:tc>
        <w:tc>
          <w:tcPr>
            <w:tcW w:w="1424" w:type="dxa"/>
            <w:shd w:val="clear" w:color="auto" w:fill="auto"/>
          </w:tcPr>
          <w:p w14:paraId="0A4425C4" w14:textId="77777777" w:rsidR="00A97DE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73697B22" w14:textId="77777777" w:rsidR="0088074A" w:rsidRPr="00DE0DC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3,37</w:t>
            </w:r>
          </w:p>
        </w:tc>
        <w:tc>
          <w:tcPr>
            <w:tcW w:w="1418" w:type="dxa"/>
            <w:shd w:val="clear" w:color="auto" w:fill="auto"/>
          </w:tcPr>
          <w:p w14:paraId="30A5CAA1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635B3EF4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3,37</w:t>
            </w:r>
          </w:p>
          <w:p w14:paraId="3E8B06E2" w14:textId="77777777" w:rsidR="00703005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7693E9AF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2378D9C2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7,11</w:t>
            </w:r>
          </w:p>
          <w:p w14:paraId="6E46B2A1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293FAB72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AA1100E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5FF1A22E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53E7A849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29,36</w:t>
            </w:r>
          </w:p>
        </w:tc>
      </w:tr>
      <w:tr w:rsidR="004237F1" w:rsidRPr="009A07E3" w14:paraId="4EDC202C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  <w:vAlign w:val="center"/>
          </w:tcPr>
          <w:p w14:paraId="3A41499F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shd w:val="clear" w:color="auto" w:fill="auto"/>
            <w:vAlign w:val="center"/>
          </w:tcPr>
          <w:p w14:paraId="75B22902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058CB921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6DCB07EE" w14:textId="77777777" w:rsidR="009A07E3" w:rsidRPr="009A07E3" w:rsidRDefault="00000000" w:rsidP="00C3407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9A07E3">
              <w:rPr>
                <w:rFonts w:cs="Calibri"/>
                <w:b/>
                <w:bCs/>
                <w:sz w:val="16"/>
                <w:szCs w:val="16"/>
              </w:rPr>
              <w:t xml:space="preserve">TITOLO </w:t>
            </w:r>
            <w:r>
              <w:rPr>
                <w:rFonts w:cs="Calibri"/>
                <w:b/>
                <w:bCs/>
                <w:noProof/>
                <w:sz w:val="16"/>
                <w:szCs w:val="16"/>
              </w:rPr>
              <w:t>4</w:t>
            </w:r>
          </w:p>
        </w:tc>
        <w:tc>
          <w:tcPr>
            <w:tcW w:w="13750" w:type="dxa"/>
            <w:gridSpan w:val="8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0FC2E66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ENTRATE IN CONTO CAPITALE</w:t>
            </w:r>
          </w:p>
        </w:tc>
      </w:tr>
      <w:tr w:rsidR="009A07E3" w:rsidRPr="009A07E3" w14:paraId="05BA8A1B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2A6D1B4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54C78808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EA0B7B" w:rsidRPr="00DE0DC3" w14:paraId="270C05BA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6050E734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40200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1AC294FA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200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CONTRIBUTI AGLI INVESTIMENTI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35DA018E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2,22</w:t>
            </w:r>
          </w:p>
        </w:tc>
        <w:tc>
          <w:tcPr>
            <w:tcW w:w="1424" w:type="dxa"/>
            <w:shd w:val="clear" w:color="auto" w:fill="auto"/>
          </w:tcPr>
          <w:p w14:paraId="077A6A0C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2,22</w:t>
            </w:r>
          </w:p>
        </w:tc>
        <w:tc>
          <w:tcPr>
            <w:tcW w:w="1418" w:type="dxa"/>
            <w:shd w:val="clear" w:color="auto" w:fill="auto"/>
          </w:tcPr>
          <w:p w14:paraId="7E431071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2,22</w:t>
            </w:r>
          </w:p>
          <w:p w14:paraId="6DDAC731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7D18A4A6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15,16</w:t>
            </w:r>
          </w:p>
          <w:p w14:paraId="35716C44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5B533F33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23AC60D8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18,99</w:t>
            </w:r>
          </w:p>
        </w:tc>
      </w:tr>
      <w:tr w:rsidR="00EA0B7B" w:rsidRPr="00DE0DC3" w14:paraId="32CC7D16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13448072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lastRenderedPageBreak/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40300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46006104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300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ALTRI TRASFERIMENTI IN CONTO CAPITALE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1796BADC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24" w:type="dxa"/>
            <w:shd w:val="clear" w:color="auto" w:fill="auto"/>
          </w:tcPr>
          <w:p w14:paraId="0C8B4CB0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709A958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28B271A8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60BF07F4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1BA11840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E2C055A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49D606B7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EA0B7B" w:rsidRPr="00DE0DC3" w14:paraId="7A3FDE7E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69E79054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40400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7398D076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400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ENTRATE DA ALIENAZIONE DI BENI MATERIALI E IMMATERIALI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488238ED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0,32</w:t>
            </w:r>
          </w:p>
        </w:tc>
        <w:tc>
          <w:tcPr>
            <w:tcW w:w="1424" w:type="dxa"/>
            <w:shd w:val="clear" w:color="auto" w:fill="auto"/>
          </w:tcPr>
          <w:p w14:paraId="46CEB1E4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0,32</w:t>
            </w:r>
          </w:p>
        </w:tc>
        <w:tc>
          <w:tcPr>
            <w:tcW w:w="1418" w:type="dxa"/>
            <w:shd w:val="clear" w:color="auto" w:fill="auto"/>
          </w:tcPr>
          <w:p w14:paraId="028B50D9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0,32</w:t>
            </w:r>
          </w:p>
          <w:p w14:paraId="35A94037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39115E57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0,30</w:t>
            </w:r>
          </w:p>
          <w:p w14:paraId="6A5D10B6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F56FF8B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179640C7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84,98</w:t>
            </w:r>
          </w:p>
        </w:tc>
      </w:tr>
      <w:tr w:rsidR="00EA0B7B" w:rsidRPr="00DE0DC3" w14:paraId="040D5CFD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7F477D8F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40500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74A8C577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500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 xml:space="preserve">ALTRE </w:t>
            </w:r>
            <w:r>
              <w:rPr>
                <w:rFonts w:cs="Calibri"/>
                <w:bCs/>
                <w:noProof/>
                <w:sz w:val="14"/>
                <w:szCs w:val="14"/>
              </w:rPr>
              <w:t>ENTRATE IN CONTO CAPITALE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09AC6370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0,79</w:t>
            </w:r>
          </w:p>
        </w:tc>
        <w:tc>
          <w:tcPr>
            <w:tcW w:w="1424" w:type="dxa"/>
            <w:shd w:val="clear" w:color="auto" w:fill="auto"/>
          </w:tcPr>
          <w:p w14:paraId="356F873F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0,79</w:t>
            </w:r>
          </w:p>
        </w:tc>
        <w:tc>
          <w:tcPr>
            <w:tcW w:w="1418" w:type="dxa"/>
            <w:shd w:val="clear" w:color="auto" w:fill="auto"/>
          </w:tcPr>
          <w:p w14:paraId="12A44146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0,79</w:t>
            </w:r>
          </w:p>
          <w:p w14:paraId="4268D58C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4AD541C3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0,84</w:t>
            </w:r>
          </w:p>
          <w:p w14:paraId="7248B0E0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69B675D0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17D290E5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</w:tr>
      <w:tr w:rsidR="0088074A" w:rsidRPr="00DE0DC3" w14:paraId="19FE9D66" w14:textId="77777777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14:paraId="0FB50771" w14:textId="77777777" w:rsidR="0088074A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14:paraId="2EEB3000" w14:textId="77777777" w:rsidR="0088074A" w:rsidRPr="00DE0DC3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40000 Totale TITOLO 4</w:t>
            </w:r>
          </w:p>
        </w:tc>
        <w:tc>
          <w:tcPr>
            <w:tcW w:w="5242" w:type="dxa"/>
            <w:shd w:val="clear" w:color="auto" w:fill="auto"/>
          </w:tcPr>
          <w:p w14:paraId="0F9D4173" w14:textId="77777777" w:rsidR="0088074A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14:paraId="1EE49D44" w14:textId="77777777" w:rsidR="0088074A" w:rsidRPr="00DE0DC3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IN CONTO CAPITALE</w:t>
            </w:r>
          </w:p>
        </w:tc>
        <w:tc>
          <w:tcPr>
            <w:tcW w:w="1414" w:type="dxa"/>
            <w:shd w:val="clear" w:color="auto" w:fill="auto"/>
          </w:tcPr>
          <w:p w14:paraId="4371EDEE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4C18E18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3,33</w:t>
            </w:r>
          </w:p>
        </w:tc>
        <w:tc>
          <w:tcPr>
            <w:tcW w:w="1424" w:type="dxa"/>
            <w:shd w:val="clear" w:color="auto" w:fill="auto"/>
          </w:tcPr>
          <w:p w14:paraId="1074DEE7" w14:textId="77777777" w:rsidR="00A97DE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6E97EF86" w14:textId="77777777" w:rsidR="0088074A" w:rsidRPr="00DE0DC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3,33</w:t>
            </w:r>
          </w:p>
        </w:tc>
        <w:tc>
          <w:tcPr>
            <w:tcW w:w="1418" w:type="dxa"/>
            <w:shd w:val="clear" w:color="auto" w:fill="auto"/>
          </w:tcPr>
          <w:p w14:paraId="55CCDCF1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2F44EDBB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3,33</w:t>
            </w:r>
          </w:p>
          <w:p w14:paraId="0260F328" w14:textId="77777777" w:rsidR="00703005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5C5CFF4D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76BB0889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16,30</w:t>
            </w:r>
          </w:p>
          <w:p w14:paraId="00435F44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33AA71F8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2CE30EC3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1DBA24A3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91C33DF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24,41</w:t>
            </w:r>
          </w:p>
        </w:tc>
      </w:tr>
      <w:tr w:rsidR="004237F1" w:rsidRPr="009A07E3" w14:paraId="27454925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  <w:vAlign w:val="center"/>
          </w:tcPr>
          <w:p w14:paraId="57E90C0C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shd w:val="clear" w:color="auto" w:fill="auto"/>
            <w:vAlign w:val="center"/>
          </w:tcPr>
          <w:p w14:paraId="228018D4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4556B0C5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813D8E6" w14:textId="77777777" w:rsidR="009A07E3" w:rsidRPr="009A07E3" w:rsidRDefault="00000000" w:rsidP="00C3407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9A07E3">
              <w:rPr>
                <w:rFonts w:cs="Calibri"/>
                <w:b/>
                <w:bCs/>
                <w:sz w:val="16"/>
                <w:szCs w:val="16"/>
              </w:rPr>
              <w:t xml:space="preserve">TITOLO </w:t>
            </w:r>
            <w:r>
              <w:rPr>
                <w:rFonts w:cs="Calibri"/>
                <w:b/>
                <w:bCs/>
                <w:noProof/>
                <w:sz w:val="16"/>
                <w:szCs w:val="16"/>
              </w:rPr>
              <w:t>5</w:t>
            </w:r>
          </w:p>
        </w:tc>
        <w:tc>
          <w:tcPr>
            <w:tcW w:w="13750" w:type="dxa"/>
            <w:gridSpan w:val="8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C74BBD6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ENTRATE DA RIDUZIONE DI ATTIVITA' FINANZIARIE</w:t>
            </w:r>
          </w:p>
        </w:tc>
      </w:tr>
      <w:tr w:rsidR="009A07E3" w:rsidRPr="009A07E3" w14:paraId="001C175F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9C85FF7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07165DE0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EA0B7B" w:rsidRPr="00DE0DC3" w14:paraId="7E8E56A0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50B94571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50400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6EA9E727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400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ALTRE ENTRATE PER RIDUZIONE DI ATTIVITA' FINANZIARIE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0715A900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24" w:type="dxa"/>
            <w:shd w:val="clear" w:color="auto" w:fill="auto"/>
          </w:tcPr>
          <w:p w14:paraId="650112C7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53A5BD1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5AE166F9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143836A7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0,82</w:t>
            </w:r>
          </w:p>
          <w:p w14:paraId="4B955020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3A2FC2F4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5556D09F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</w:tr>
      <w:tr w:rsidR="0088074A" w:rsidRPr="00DE0DC3" w14:paraId="7DDBC844" w14:textId="77777777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14:paraId="359E236C" w14:textId="77777777" w:rsidR="0088074A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14:paraId="0EC1C446" w14:textId="77777777" w:rsidR="0088074A" w:rsidRPr="00DE0DC3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50000 Totale TITOLO 5</w:t>
            </w:r>
          </w:p>
        </w:tc>
        <w:tc>
          <w:tcPr>
            <w:tcW w:w="5242" w:type="dxa"/>
            <w:shd w:val="clear" w:color="auto" w:fill="auto"/>
          </w:tcPr>
          <w:p w14:paraId="3A936355" w14:textId="77777777" w:rsidR="0088074A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14:paraId="43568CAB" w14:textId="77777777" w:rsidR="0088074A" w:rsidRPr="00DE0DC3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DA RIDUZIONE DI ATTIVITA' FINANZIARIE</w:t>
            </w:r>
          </w:p>
        </w:tc>
        <w:tc>
          <w:tcPr>
            <w:tcW w:w="1414" w:type="dxa"/>
            <w:shd w:val="clear" w:color="auto" w:fill="auto"/>
          </w:tcPr>
          <w:p w14:paraId="6A5F5F53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67D8DFDF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24" w:type="dxa"/>
            <w:shd w:val="clear" w:color="auto" w:fill="auto"/>
          </w:tcPr>
          <w:p w14:paraId="06115D5C" w14:textId="77777777" w:rsidR="00A97DE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633742C0" w14:textId="77777777" w:rsidR="0088074A" w:rsidRPr="00DE0DC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A089FA8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17E1DD0E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14:paraId="4EEA2093" w14:textId="77777777" w:rsidR="00703005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06F093FA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566998DD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0,82</w:t>
            </w:r>
          </w:p>
          <w:p w14:paraId="2C1A3539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4788482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1E801691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32EE7A04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1CBADEB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4237F1" w:rsidRPr="009A07E3" w14:paraId="5A5D8B2C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  <w:vAlign w:val="center"/>
          </w:tcPr>
          <w:p w14:paraId="739EC5E0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shd w:val="clear" w:color="auto" w:fill="auto"/>
            <w:vAlign w:val="center"/>
          </w:tcPr>
          <w:p w14:paraId="2D1A05CE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051D580A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1B100EF" w14:textId="77777777" w:rsidR="009A07E3" w:rsidRPr="009A07E3" w:rsidRDefault="00000000" w:rsidP="00C3407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9A07E3">
              <w:rPr>
                <w:rFonts w:cs="Calibri"/>
                <w:b/>
                <w:bCs/>
                <w:sz w:val="16"/>
                <w:szCs w:val="16"/>
              </w:rPr>
              <w:t xml:space="preserve">TITOLO </w:t>
            </w:r>
            <w:r>
              <w:rPr>
                <w:rFonts w:cs="Calibri"/>
                <w:b/>
                <w:bCs/>
                <w:noProof/>
                <w:sz w:val="16"/>
                <w:szCs w:val="16"/>
              </w:rPr>
              <w:t>6</w:t>
            </w:r>
          </w:p>
        </w:tc>
        <w:tc>
          <w:tcPr>
            <w:tcW w:w="13750" w:type="dxa"/>
            <w:gridSpan w:val="8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0E7DA486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ACCENSIONE PRESTITI</w:t>
            </w:r>
          </w:p>
        </w:tc>
      </w:tr>
      <w:tr w:rsidR="009A07E3" w:rsidRPr="009A07E3" w14:paraId="7F520D3A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1C72351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5FA2B04B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EA0B7B" w:rsidRPr="00DE0DC3" w14:paraId="4CAFA78C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09D25E10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60300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666F462E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300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ACCENSIONE MUTUI E ALTRI FINANZIAMENTI A MEDIO LUNGO TERMINE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55E43FA8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24" w:type="dxa"/>
            <w:shd w:val="clear" w:color="auto" w:fill="auto"/>
          </w:tcPr>
          <w:p w14:paraId="306AEDEB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1361AB4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0,00</w:t>
            </w:r>
          </w:p>
          <w:p w14:paraId="63AB260F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37DFEFE8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3,00</w:t>
            </w:r>
          </w:p>
          <w:p w14:paraId="250364AF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E3A5968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6F84975C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27,40</w:t>
            </w:r>
          </w:p>
        </w:tc>
      </w:tr>
      <w:tr w:rsidR="0088074A" w:rsidRPr="00DE0DC3" w14:paraId="226FF0A7" w14:textId="77777777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14:paraId="09BB7AE8" w14:textId="77777777" w:rsidR="0088074A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14:paraId="7866CFF9" w14:textId="77777777" w:rsidR="0088074A" w:rsidRPr="00DE0DC3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60000 Totale TITOLO 6</w:t>
            </w:r>
          </w:p>
        </w:tc>
        <w:tc>
          <w:tcPr>
            <w:tcW w:w="5242" w:type="dxa"/>
            <w:shd w:val="clear" w:color="auto" w:fill="auto"/>
          </w:tcPr>
          <w:p w14:paraId="1B457E6B" w14:textId="77777777" w:rsidR="0088074A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14:paraId="540F8531" w14:textId="77777777" w:rsidR="0088074A" w:rsidRPr="00DE0DC3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ACCENSIONE PRESTITI</w:t>
            </w:r>
          </w:p>
        </w:tc>
        <w:tc>
          <w:tcPr>
            <w:tcW w:w="1414" w:type="dxa"/>
            <w:shd w:val="clear" w:color="auto" w:fill="auto"/>
          </w:tcPr>
          <w:p w14:paraId="72759D16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2518519A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24" w:type="dxa"/>
            <w:shd w:val="clear" w:color="auto" w:fill="auto"/>
          </w:tcPr>
          <w:p w14:paraId="30FF371F" w14:textId="77777777" w:rsidR="00A97DE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49F26040" w14:textId="77777777" w:rsidR="0088074A" w:rsidRPr="00DE0DC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26355BB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67DCE902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0,00</w:t>
            </w:r>
          </w:p>
          <w:p w14:paraId="20E3D828" w14:textId="77777777" w:rsidR="00703005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5FE8359F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6A5DEC5A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3,00</w:t>
            </w:r>
          </w:p>
          <w:p w14:paraId="30411F80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4D622D11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4A67CE86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0B6AD35C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1C3B1A62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27,40</w:t>
            </w:r>
          </w:p>
        </w:tc>
      </w:tr>
      <w:tr w:rsidR="004237F1" w:rsidRPr="009A07E3" w14:paraId="2E034F9C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  <w:vAlign w:val="center"/>
          </w:tcPr>
          <w:p w14:paraId="3B700259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shd w:val="clear" w:color="auto" w:fill="auto"/>
            <w:vAlign w:val="center"/>
          </w:tcPr>
          <w:p w14:paraId="5316D557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77175009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011E7D1" w14:textId="77777777" w:rsidR="009A07E3" w:rsidRPr="009A07E3" w:rsidRDefault="00000000" w:rsidP="00C3407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9A07E3">
              <w:rPr>
                <w:rFonts w:cs="Calibri"/>
                <w:b/>
                <w:bCs/>
                <w:sz w:val="16"/>
                <w:szCs w:val="16"/>
              </w:rPr>
              <w:t xml:space="preserve">TITOLO </w:t>
            </w:r>
            <w:r>
              <w:rPr>
                <w:rFonts w:cs="Calibri"/>
                <w:b/>
                <w:bCs/>
                <w:noProof/>
                <w:sz w:val="16"/>
                <w:szCs w:val="16"/>
              </w:rPr>
              <w:t>7</w:t>
            </w:r>
          </w:p>
        </w:tc>
        <w:tc>
          <w:tcPr>
            <w:tcW w:w="13750" w:type="dxa"/>
            <w:gridSpan w:val="8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9F71617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ANTICIPAZIONI DA ISTITUTO TESORIERE/CASSIERE</w:t>
            </w:r>
          </w:p>
        </w:tc>
      </w:tr>
      <w:tr w:rsidR="009A07E3" w:rsidRPr="009A07E3" w14:paraId="5C0F2E64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46667BF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77A6FB9A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EA0B7B" w:rsidRPr="00DE0DC3" w14:paraId="228D6EF9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4D739E73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70100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67927FBC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100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ANTICIPAZIONI DA ISTITUTO TESORIERE/CASSIERE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7A3B46F4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31,71</w:t>
            </w:r>
          </w:p>
        </w:tc>
        <w:tc>
          <w:tcPr>
            <w:tcW w:w="1424" w:type="dxa"/>
            <w:shd w:val="clear" w:color="auto" w:fill="auto"/>
          </w:tcPr>
          <w:p w14:paraId="4F1E01EA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31,71</w:t>
            </w:r>
          </w:p>
        </w:tc>
        <w:tc>
          <w:tcPr>
            <w:tcW w:w="1418" w:type="dxa"/>
            <w:shd w:val="clear" w:color="auto" w:fill="auto"/>
          </w:tcPr>
          <w:p w14:paraId="4D3C50D6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31,71</w:t>
            </w:r>
          </w:p>
          <w:p w14:paraId="1DF611FD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041CCE23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32,19</w:t>
            </w:r>
          </w:p>
          <w:p w14:paraId="601CC32B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4A783A23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015B31AD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</w:tr>
      <w:tr w:rsidR="0088074A" w:rsidRPr="00DE0DC3" w14:paraId="160B3A3E" w14:textId="77777777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14:paraId="26E717FB" w14:textId="77777777" w:rsidR="0088074A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14:paraId="0A8FCF24" w14:textId="77777777" w:rsidR="0088074A" w:rsidRPr="00DE0DC3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70000 Totale TITOLO 7</w:t>
            </w:r>
          </w:p>
        </w:tc>
        <w:tc>
          <w:tcPr>
            <w:tcW w:w="5242" w:type="dxa"/>
            <w:shd w:val="clear" w:color="auto" w:fill="auto"/>
          </w:tcPr>
          <w:p w14:paraId="4A0A56D5" w14:textId="77777777" w:rsidR="0088074A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14:paraId="09B1F4CC" w14:textId="77777777" w:rsidR="0088074A" w:rsidRPr="00DE0DC3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ANTICIPAZIONI DA ISTITUTO TESORIERE/CASSIERE</w:t>
            </w:r>
          </w:p>
        </w:tc>
        <w:tc>
          <w:tcPr>
            <w:tcW w:w="1414" w:type="dxa"/>
            <w:shd w:val="clear" w:color="auto" w:fill="auto"/>
          </w:tcPr>
          <w:p w14:paraId="0B08F5F4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71D03BD3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31,71</w:t>
            </w:r>
          </w:p>
        </w:tc>
        <w:tc>
          <w:tcPr>
            <w:tcW w:w="1424" w:type="dxa"/>
            <w:shd w:val="clear" w:color="auto" w:fill="auto"/>
          </w:tcPr>
          <w:p w14:paraId="5C93F19B" w14:textId="77777777" w:rsidR="00A97DE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32A8AD23" w14:textId="77777777" w:rsidR="0088074A" w:rsidRPr="00DE0DC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31,71</w:t>
            </w:r>
          </w:p>
        </w:tc>
        <w:tc>
          <w:tcPr>
            <w:tcW w:w="1418" w:type="dxa"/>
            <w:shd w:val="clear" w:color="auto" w:fill="auto"/>
          </w:tcPr>
          <w:p w14:paraId="0C06EBCA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0905038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31,71</w:t>
            </w:r>
          </w:p>
          <w:p w14:paraId="3B6231C9" w14:textId="77777777" w:rsidR="00703005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411CC3C3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78EE9AF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32,19</w:t>
            </w:r>
          </w:p>
          <w:p w14:paraId="10A789E3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06617C7F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64F1BBFF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28C617C1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528A1317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</w:tr>
      <w:tr w:rsidR="004237F1" w:rsidRPr="009A07E3" w14:paraId="449FBEA3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  <w:vAlign w:val="center"/>
          </w:tcPr>
          <w:p w14:paraId="47C60AAE" w14:textId="77777777" w:rsidR="004237F1" w:rsidRPr="009A07E3" w:rsidRDefault="00000000" w:rsidP="00423032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shd w:val="clear" w:color="auto" w:fill="auto"/>
            <w:vAlign w:val="center"/>
          </w:tcPr>
          <w:p w14:paraId="13948ADB" w14:textId="77777777" w:rsidR="004237F1" w:rsidRPr="009A07E3" w:rsidRDefault="00000000" w:rsidP="00423032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9A07E3" w:rsidRPr="009A07E3" w14:paraId="0F1C36A7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3F614D34" w14:textId="77777777" w:rsidR="009A07E3" w:rsidRPr="009A07E3" w:rsidRDefault="00000000" w:rsidP="00C3407D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9A07E3">
              <w:rPr>
                <w:rFonts w:cs="Calibri"/>
                <w:b/>
                <w:bCs/>
                <w:sz w:val="16"/>
                <w:szCs w:val="16"/>
              </w:rPr>
              <w:t xml:space="preserve">TITOLO </w:t>
            </w:r>
            <w:r>
              <w:rPr>
                <w:rFonts w:cs="Calibri"/>
                <w:b/>
                <w:bCs/>
                <w:noProof/>
                <w:sz w:val="16"/>
                <w:szCs w:val="16"/>
              </w:rPr>
              <w:t>9</w:t>
            </w:r>
          </w:p>
        </w:tc>
        <w:tc>
          <w:tcPr>
            <w:tcW w:w="13750" w:type="dxa"/>
            <w:gridSpan w:val="8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2DBA381" w14:textId="77777777" w:rsidR="009A07E3" w:rsidRPr="009A07E3" w:rsidRDefault="00000000" w:rsidP="00E962D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  <w:noProof/>
                <w:sz w:val="16"/>
                <w:szCs w:val="16"/>
              </w:rPr>
              <w:t>ENTRATE PER CONTO TERZI E PARTITE DI GIRO</w:t>
            </w:r>
          </w:p>
        </w:tc>
      </w:tr>
      <w:tr w:rsidR="009A07E3" w:rsidRPr="009A07E3" w14:paraId="7D5718C6" w14:textId="77777777">
        <w:tblPrEx>
          <w:tblBorders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</w:tblBorders>
        </w:tblPrEx>
        <w:trPr>
          <w:cantSplit/>
        </w:trPr>
        <w:tc>
          <w:tcPr>
            <w:tcW w:w="1724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8694D47" w14:textId="77777777" w:rsidR="009A07E3" w:rsidRPr="009A07E3" w:rsidRDefault="00000000" w:rsidP="00E962DC">
            <w:pPr>
              <w:jc w:val="center"/>
              <w:rPr>
                <w:rFonts w:cs="Calibri"/>
                <w:b/>
                <w:bCs/>
                <w:sz w:val="8"/>
                <w:szCs w:val="8"/>
              </w:rPr>
            </w:pPr>
          </w:p>
        </w:tc>
        <w:tc>
          <w:tcPr>
            <w:tcW w:w="13750" w:type="dxa"/>
            <w:gridSpan w:val="8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0AC687DE" w14:textId="77777777" w:rsidR="009A07E3" w:rsidRPr="009A07E3" w:rsidRDefault="00000000" w:rsidP="00E962DC">
            <w:pPr>
              <w:rPr>
                <w:rFonts w:cs="Calibri"/>
                <w:b/>
                <w:bCs/>
                <w:sz w:val="8"/>
                <w:szCs w:val="8"/>
              </w:rPr>
            </w:pPr>
          </w:p>
        </w:tc>
      </w:tr>
      <w:tr w:rsidR="00EA0B7B" w:rsidRPr="00DE0DC3" w14:paraId="1E73DA11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115E6EED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lastRenderedPageBreak/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90100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6ED22B79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100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ENTRATE PER PARTITE DI GIRO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0FDAB5B3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39,85</w:t>
            </w:r>
          </w:p>
        </w:tc>
        <w:tc>
          <w:tcPr>
            <w:tcW w:w="1424" w:type="dxa"/>
            <w:shd w:val="clear" w:color="auto" w:fill="auto"/>
          </w:tcPr>
          <w:p w14:paraId="54794781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39,85</w:t>
            </w:r>
          </w:p>
        </w:tc>
        <w:tc>
          <w:tcPr>
            <w:tcW w:w="1418" w:type="dxa"/>
            <w:shd w:val="clear" w:color="auto" w:fill="auto"/>
          </w:tcPr>
          <w:p w14:paraId="4BB8F189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39,85</w:t>
            </w:r>
          </w:p>
          <w:p w14:paraId="1116EE2A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37BB691F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4,41</w:t>
            </w:r>
          </w:p>
          <w:p w14:paraId="2BBC9604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7CD3E36D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67C8D3D7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99,62</w:t>
            </w:r>
          </w:p>
        </w:tc>
      </w:tr>
      <w:tr w:rsidR="00EA0B7B" w:rsidRPr="00DE0DC3" w14:paraId="1C304A90" w14:textId="77777777">
        <w:tblPrEx>
          <w:tblBorders>
            <w:left w:val="double" w:sz="6" w:space="0" w:color="auto"/>
            <w:right w:val="double" w:sz="6" w:space="0" w:color="auto"/>
          </w:tblBorders>
        </w:tblPrEx>
        <w:trPr>
          <w:cantSplit/>
          <w:trHeight w:val="335"/>
        </w:trPr>
        <w:tc>
          <w:tcPr>
            <w:tcW w:w="1724" w:type="dxa"/>
            <w:shd w:val="clear" w:color="auto" w:fill="auto"/>
          </w:tcPr>
          <w:p w14:paraId="5D81746C" w14:textId="77777777" w:rsidR="00EA0B7B" w:rsidRPr="00DE0DC3" w:rsidRDefault="00000000" w:rsidP="003D72A7">
            <w:pPr>
              <w:jc w:val="center"/>
              <w:rPr>
                <w:rFonts w:cs="Calibri"/>
                <w:bCs/>
                <w:sz w:val="14"/>
                <w:szCs w:val="14"/>
              </w:rPr>
            </w:pPr>
            <w:bookmarkStart w:id="0" w:name="Testo1"/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bookmarkEnd w:id="0"/>
            <w:r>
              <w:rPr>
                <w:rFonts w:cs="Calibri"/>
                <w:bCs/>
                <w:noProof/>
                <w:sz w:val="14"/>
                <w:szCs w:val="14"/>
              </w:rPr>
              <w:t>90200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  <w:r w:rsidRPr="0012555F">
              <w:rPr>
                <w:rFonts w:cs="Calibri"/>
                <w:bCs/>
                <w:sz w:val="6"/>
                <w:szCs w:val="6"/>
              </w:rPr>
              <w:br/>
            </w:r>
          </w:p>
        </w:tc>
        <w:tc>
          <w:tcPr>
            <w:tcW w:w="5242" w:type="dxa"/>
            <w:shd w:val="clear" w:color="auto" w:fill="auto"/>
          </w:tcPr>
          <w:p w14:paraId="4A5C408E" w14:textId="77777777" w:rsidR="00EA0B7B" w:rsidRPr="0012555F" w:rsidRDefault="00000000" w:rsidP="003D72A7">
            <w:pPr>
              <w:rPr>
                <w:rFonts w:cs="Calibri"/>
                <w:bCs/>
                <w:sz w:val="8"/>
                <w:szCs w:val="8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Tipologia </w:t>
            </w:r>
            <w:r>
              <w:rPr>
                <w:rFonts w:cs="Calibri"/>
                <w:bCs/>
                <w:noProof/>
                <w:sz w:val="14"/>
                <w:szCs w:val="14"/>
              </w:rPr>
              <w:t>200</w:t>
            </w:r>
            <w:r w:rsidRPr="00DE0DC3">
              <w:rPr>
                <w:rFonts w:cs="Calibri"/>
                <w:bCs/>
                <w:sz w:val="14"/>
                <w:szCs w:val="14"/>
              </w:rPr>
              <w:t xml:space="preserve">: </w:t>
            </w:r>
            <w:r>
              <w:rPr>
                <w:rFonts w:cs="Calibri"/>
                <w:bCs/>
                <w:noProof/>
                <w:sz w:val="14"/>
                <w:szCs w:val="14"/>
              </w:rPr>
              <w:t>ENTRATE PER CONTO TERZI</w:t>
            </w:r>
            <w:r>
              <w:rPr>
                <w:rFonts w:cs="Calibri"/>
                <w:bCs/>
                <w:sz w:val="14"/>
                <w:szCs w:val="14"/>
              </w:rPr>
              <w:t xml:space="preserve"> </w:t>
            </w:r>
            <w:r>
              <w:rPr>
                <w:rFonts w:cs="Calibri"/>
                <w:bCs/>
                <w:sz w:val="14"/>
                <w:szCs w:val="14"/>
              </w:rPr>
              <w:br/>
            </w:r>
          </w:p>
        </w:tc>
        <w:tc>
          <w:tcPr>
            <w:tcW w:w="1414" w:type="dxa"/>
            <w:shd w:val="clear" w:color="auto" w:fill="auto"/>
          </w:tcPr>
          <w:p w14:paraId="502561F3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3,48</w:t>
            </w:r>
          </w:p>
        </w:tc>
        <w:tc>
          <w:tcPr>
            <w:tcW w:w="1424" w:type="dxa"/>
            <w:shd w:val="clear" w:color="auto" w:fill="auto"/>
          </w:tcPr>
          <w:p w14:paraId="452B835D" w14:textId="77777777" w:rsidR="00EA0B7B" w:rsidRPr="00CA7621" w:rsidRDefault="00000000" w:rsidP="003D72A7">
            <w:pPr>
              <w:jc w:val="right"/>
              <w:rPr>
                <w:rFonts w:cs="Calibri"/>
                <w:bCs/>
                <w:sz w:val="6"/>
                <w:szCs w:val="6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3,48</w:t>
            </w:r>
          </w:p>
        </w:tc>
        <w:tc>
          <w:tcPr>
            <w:tcW w:w="1418" w:type="dxa"/>
            <w:shd w:val="clear" w:color="auto" w:fill="auto"/>
          </w:tcPr>
          <w:p w14:paraId="315B69B1" w14:textId="77777777" w:rsidR="00EA0B7B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3,48</w:t>
            </w:r>
          </w:p>
          <w:p w14:paraId="1AF27C27" w14:textId="77777777" w:rsidR="000C6C83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63919744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7,93</w:t>
            </w:r>
          </w:p>
          <w:p w14:paraId="63650742" w14:textId="77777777" w:rsidR="00EA0B7B" w:rsidRPr="00DE0DC3" w:rsidRDefault="00000000" w:rsidP="00F37BE0">
            <w:pPr>
              <w:jc w:val="right"/>
              <w:rPr>
                <w:rFonts w:cs="Calibri"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35D45CF9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2EFF88CF" w14:textId="77777777" w:rsidR="00EA0B7B" w:rsidRPr="00DE0DC3" w:rsidRDefault="00000000" w:rsidP="003D72A7">
            <w:pPr>
              <w:jc w:val="right"/>
              <w:rPr>
                <w:rFonts w:cs="Calibri"/>
                <w:bCs/>
                <w:sz w:val="14"/>
                <w:szCs w:val="14"/>
              </w:rPr>
            </w:pPr>
            <w:r w:rsidRPr="0012555F">
              <w:rPr>
                <w:rFonts w:cs="Calibri"/>
                <w:bCs/>
                <w:sz w:val="6"/>
                <w:szCs w:val="6"/>
              </w:rPr>
              <w:br/>
            </w:r>
            <w:r>
              <w:rPr>
                <w:rFonts w:cs="Calibri"/>
                <w:bCs/>
                <w:noProof/>
                <w:sz w:val="14"/>
                <w:szCs w:val="14"/>
              </w:rPr>
              <w:t>99,85</w:t>
            </w:r>
          </w:p>
        </w:tc>
      </w:tr>
      <w:tr w:rsidR="0088074A" w:rsidRPr="00DE0DC3" w14:paraId="62B06736" w14:textId="77777777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14:paraId="03A9363B" w14:textId="77777777" w:rsidR="0088074A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14:paraId="0D922697" w14:textId="77777777" w:rsidR="0088074A" w:rsidRPr="00DE0DC3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90000 Totale TITOLO 9</w:t>
            </w:r>
          </w:p>
        </w:tc>
        <w:tc>
          <w:tcPr>
            <w:tcW w:w="5242" w:type="dxa"/>
            <w:shd w:val="clear" w:color="auto" w:fill="auto"/>
          </w:tcPr>
          <w:p w14:paraId="3ADF2853" w14:textId="77777777" w:rsidR="0088074A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14:paraId="1E1ADE35" w14:textId="77777777" w:rsidR="0088074A" w:rsidRPr="00DE0DC3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ENTRATE PER CONTO TERZI E PARTITE DI GIRO</w:t>
            </w:r>
          </w:p>
        </w:tc>
        <w:tc>
          <w:tcPr>
            <w:tcW w:w="1414" w:type="dxa"/>
            <w:shd w:val="clear" w:color="auto" w:fill="auto"/>
          </w:tcPr>
          <w:p w14:paraId="07CB59DE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1F435F7C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43,33</w:t>
            </w:r>
          </w:p>
        </w:tc>
        <w:tc>
          <w:tcPr>
            <w:tcW w:w="1424" w:type="dxa"/>
            <w:shd w:val="clear" w:color="auto" w:fill="auto"/>
          </w:tcPr>
          <w:p w14:paraId="76B2D69C" w14:textId="77777777" w:rsidR="00A97DE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45E01236" w14:textId="77777777" w:rsidR="0088074A" w:rsidRPr="00DE0DC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43,33</w:t>
            </w:r>
          </w:p>
        </w:tc>
        <w:tc>
          <w:tcPr>
            <w:tcW w:w="1418" w:type="dxa"/>
            <w:shd w:val="clear" w:color="auto" w:fill="auto"/>
          </w:tcPr>
          <w:p w14:paraId="40277F0E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464202F8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43,33</w:t>
            </w:r>
          </w:p>
          <w:p w14:paraId="6D78B77D" w14:textId="77777777" w:rsidR="00703005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4B24169E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42848DEE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12,34</w:t>
            </w:r>
          </w:p>
          <w:p w14:paraId="7245B7D4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77AA2E15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56B6D563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3F251740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CF9B564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99,77</w:t>
            </w:r>
          </w:p>
        </w:tc>
      </w:tr>
      <w:tr w:rsidR="0088074A" w:rsidRPr="00DE0DC3" w14:paraId="2361B296" w14:textId="77777777">
        <w:tblPrEx>
          <w:tblBorders>
            <w:top w:val="single" w:sz="4" w:space="0" w:color="auto"/>
            <w:left w:val="double" w:sz="6" w:space="0" w:color="auto"/>
            <w:bottom w:val="single" w:sz="4" w:space="0" w:color="auto"/>
            <w:right w:val="double" w:sz="6" w:space="0" w:color="auto"/>
          </w:tblBorders>
        </w:tblPrEx>
        <w:trPr>
          <w:cantSplit/>
        </w:trPr>
        <w:tc>
          <w:tcPr>
            <w:tcW w:w="1724" w:type="dxa"/>
            <w:shd w:val="clear" w:color="auto" w:fill="auto"/>
          </w:tcPr>
          <w:p w14:paraId="24747110" w14:textId="77777777" w:rsidR="0088074A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</w:p>
          <w:p w14:paraId="2222429D" w14:textId="77777777" w:rsidR="0088074A" w:rsidRPr="00DE0DC3" w:rsidRDefault="00000000" w:rsidP="00E52070">
            <w:pPr>
              <w:jc w:val="center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5242" w:type="dxa"/>
            <w:shd w:val="clear" w:color="auto" w:fill="auto"/>
          </w:tcPr>
          <w:p w14:paraId="176245AC" w14:textId="77777777" w:rsidR="0088074A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14:paraId="301799A6" w14:textId="77777777" w:rsidR="0088074A" w:rsidRPr="00DE0DC3" w:rsidRDefault="00000000" w:rsidP="00E52070">
            <w:pPr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TOTALE ENTRATE</w:t>
            </w:r>
          </w:p>
        </w:tc>
        <w:tc>
          <w:tcPr>
            <w:tcW w:w="1414" w:type="dxa"/>
            <w:shd w:val="clear" w:color="auto" w:fill="auto"/>
          </w:tcPr>
          <w:p w14:paraId="146E37B2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635B5897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24" w:type="dxa"/>
            <w:shd w:val="clear" w:color="auto" w:fill="auto"/>
          </w:tcPr>
          <w:p w14:paraId="42628A26" w14:textId="77777777" w:rsidR="00A97DE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595A9FDB" w14:textId="77777777" w:rsidR="0088074A" w:rsidRPr="00DE0DC3" w:rsidRDefault="00000000" w:rsidP="00A97DE3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8" w:type="dxa"/>
            <w:shd w:val="clear" w:color="auto" w:fill="auto"/>
          </w:tcPr>
          <w:p w14:paraId="04B37C6A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74B8988A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  <w:p w14:paraId="68C0E283" w14:textId="77777777" w:rsidR="00703005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14:paraId="4ABEA982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0F79CBFA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  <w:p w14:paraId="4E92F0F0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</w:tcPr>
          <w:p w14:paraId="76320D16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792D0664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100,00</w:t>
            </w:r>
          </w:p>
        </w:tc>
        <w:tc>
          <w:tcPr>
            <w:tcW w:w="1417" w:type="dxa"/>
            <w:shd w:val="clear" w:color="auto" w:fill="auto"/>
          </w:tcPr>
          <w:p w14:paraId="4F5B1ED7" w14:textId="77777777" w:rsidR="0088074A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</w:p>
          <w:p w14:paraId="75BB0953" w14:textId="77777777" w:rsidR="0088074A" w:rsidRPr="00DE0DC3" w:rsidRDefault="00000000" w:rsidP="00E52070">
            <w:pPr>
              <w:jc w:val="right"/>
              <w:rPr>
                <w:rFonts w:cs="Calibri"/>
                <w:b/>
                <w:bCs/>
                <w:sz w:val="14"/>
                <w:szCs w:val="14"/>
              </w:rPr>
            </w:pPr>
            <w:r>
              <w:rPr>
                <w:rFonts w:cs="Calibri"/>
                <w:b/>
                <w:bCs/>
                <w:noProof/>
                <w:sz w:val="14"/>
                <w:szCs w:val="14"/>
              </w:rPr>
              <w:t>74,80</w:t>
            </w:r>
          </w:p>
        </w:tc>
      </w:tr>
    </w:tbl>
    <w:p w14:paraId="760CDAAA" w14:textId="77777777" w:rsidR="002D756B" w:rsidRDefault="002D756B"/>
    <w:sectPr w:rsidR="002D756B" w:rsidSect="003364C9">
      <w:headerReference w:type="default" r:id="rId6"/>
      <w:pgSz w:w="16838" w:h="11906" w:orient="landscape" w:code="9"/>
      <w:pgMar w:top="539" w:right="641" w:bottom="539" w:left="539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FB542" w14:textId="77777777" w:rsidR="002D756B" w:rsidRDefault="002D756B">
      <w:r>
        <w:separator/>
      </w:r>
    </w:p>
  </w:endnote>
  <w:endnote w:type="continuationSeparator" w:id="0">
    <w:p w14:paraId="3A616A0F" w14:textId="77777777" w:rsidR="002D756B" w:rsidRDefault="002D7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F5205" w14:textId="77777777" w:rsidR="002D756B" w:rsidRDefault="002D756B">
      <w:r>
        <w:separator/>
      </w:r>
    </w:p>
  </w:footnote>
  <w:footnote w:type="continuationSeparator" w:id="0">
    <w:p w14:paraId="7D65710B" w14:textId="77777777" w:rsidR="002D756B" w:rsidRDefault="002D7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474"/>
    </w:tblGrid>
    <w:tr w:rsidR="001C09B1" w:rsidRPr="006017E9" w14:paraId="264417AF" w14:textId="77777777">
      <w:trPr>
        <w:cantSplit/>
        <w:trHeight w:val="359"/>
        <w:tblHeader/>
      </w:trPr>
      <w:tc>
        <w:tcPr>
          <w:tcW w:w="15474" w:type="dxa"/>
          <w:shd w:val="clear" w:color="auto" w:fill="auto"/>
          <w:vAlign w:val="center"/>
        </w:tcPr>
        <w:p w14:paraId="1E1BA98C" w14:textId="77777777" w:rsidR="001C09B1" w:rsidRPr="001C09B1" w:rsidRDefault="00000000" w:rsidP="001C09B1">
          <w:pPr>
            <w:rPr>
              <w:rFonts w:cs="Calibri"/>
              <w:bCs/>
              <w:sz w:val="20"/>
              <w:szCs w:val="20"/>
            </w:rPr>
          </w:pPr>
          <w:r>
            <w:rPr>
              <w:rFonts w:cs="Calibri"/>
              <w:bCs/>
              <w:noProof/>
              <w:sz w:val="20"/>
              <w:szCs w:val="20"/>
            </w:rPr>
            <w:t>COMUNE DI FRANCAVILLA ANGITOLA</w:t>
          </w:r>
        </w:p>
      </w:tc>
    </w:tr>
    <w:tr w:rsidR="001C09B1" w:rsidRPr="006017E9" w14:paraId="3AAC370E" w14:textId="77777777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14:paraId="1D4D546A" w14:textId="77777777" w:rsidR="001C09B1" w:rsidRPr="001C09B1" w:rsidRDefault="00000000" w:rsidP="001C09B1">
          <w:pPr>
            <w:jc w:val="right"/>
            <w:rPr>
              <w:rFonts w:cs="Calibri"/>
              <w:bCs/>
              <w:sz w:val="20"/>
              <w:szCs w:val="20"/>
            </w:rPr>
          </w:pPr>
          <w:r>
            <w:rPr>
              <w:rFonts w:cs="Calibri"/>
              <w:bCs/>
              <w:noProof/>
              <w:sz w:val="20"/>
              <w:szCs w:val="20"/>
            </w:rPr>
            <w:t>Allegato n. 1-b</w:t>
          </w:r>
        </w:p>
      </w:tc>
    </w:tr>
    <w:tr w:rsidR="001C09B1" w:rsidRPr="006017E9" w14:paraId="67E07D4F" w14:textId="77777777">
      <w:trPr>
        <w:cantSplit/>
        <w:trHeight w:val="117"/>
        <w:tblHeader/>
      </w:trPr>
      <w:tc>
        <w:tcPr>
          <w:tcW w:w="15474" w:type="dxa"/>
          <w:shd w:val="clear" w:color="auto" w:fill="auto"/>
          <w:vAlign w:val="center"/>
        </w:tcPr>
        <w:p w14:paraId="7BC8F809" w14:textId="77777777" w:rsidR="001C09B1" w:rsidRDefault="00000000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</w:p>
      </w:tc>
    </w:tr>
    <w:tr w:rsidR="000669DE" w:rsidRPr="006017E9" w14:paraId="1A69DDFD" w14:textId="77777777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14:paraId="2A342C46" w14:textId="77777777" w:rsidR="000669DE" w:rsidRDefault="00000000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Piano degli indicatori di bilancio</w:t>
          </w:r>
        </w:p>
        <w:p w14:paraId="2E933479" w14:textId="77777777" w:rsidR="000669DE" w:rsidRDefault="00000000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Bilancio di previsione esercizi 2022, 2023 e 2024, approvato il</w:t>
          </w:r>
        </w:p>
        <w:p w14:paraId="6050E4E4" w14:textId="77777777" w:rsidR="001C09B1" w:rsidRDefault="00000000" w:rsidP="00D2767C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noProof/>
              <w:sz w:val="20"/>
              <w:szCs w:val="20"/>
            </w:rPr>
            <w:t>Indicatori analitici concernenti la composizione delle entrate e la capacita' di riscossione</w:t>
          </w:r>
        </w:p>
      </w:tc>
    </w:tr>
    <w:tr w:rsidR="000669DE" w:rsidRPr="00A50A8D" w14:paraId="4C02485F" w14:textId="77777777">
      <w:trPr>
        <w:cantSplit/>
        <w:tblHeader/>
      </w:trPr>
      <w:tc>
        <w:tcPr>
          <w:tcW w:w="15474" w:type="dxa"/>
          <w:shd w:val="clear" w:color="auto" w:fill="auto"/>
          <w:vAlign w:val="center"/>
        </w:tcPr>
        <w:p w14:paraId="6A76009C" w14:textId="77777777" w:rsidR="000669DE" w:rsidRPr="00A50A8D" w:rsidRDefault="00000000" w:rsidP="000669DE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MERGEFORMAT </w:instrText>
          </w:r>
          <w:r>
            <w:rPr>
              <w:rFonts w:cs="Calibri"/>
              <w:b/>
              <w:bCs/>
              <w:sz w:val="12"/>
              <w:szCs w:val="12"/>
            </w:rPr>
            <w:fldChar w:fldCharType="separate"/>
          </w:r>
          <w:r>
            <w:rPr>
              <w:rFonts w:cs="Calibri"/>
              <w:b/>
              <w:bCs/>
              <w:noProof/>
              <w:sz w:val="12"/>
              <w:szCs w:val="12"/>
            </w:rPr>
            <w:t>1</w:t>
          </w:r>
          <w:r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14:paraId="0E9F4D57" w14:textId="77777777" w:rsidR="00EA5073" w:rsidRDefault="00000000" w:rsidP="00C502C6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A4A"/>
    <w:rsid w:val="00234688"/>
    <w:rsid w:val="002D756B"/>
    <w:rsid w:val="00302F2D"/>
    <w:rsid w:val="003364C9"/>
    <w:rsid w:val="00432C68"/>
    <w:rsid w:val="005C2DF3"/>
    <w:rsid w:val="006D4E63"/>
    <w:rsid w:val="009F1507"/>
    <w:rsid w:val="00BE7666"/>
    <w:rsid w:val="00EB7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54ADF9"/>
  <w15:docId w15:val="{8423B557-C8D0-4C64-8492-8E36A865F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 Narrow" w:hAnsi="Arial Narrow"/>
      <w:b/>
      <w:sz w:val="32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1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HrGest</dc:creator>
  <cp:keywords/>
  <dc:description/>
  <cp:lastModifiedBy>mimmo</cp:lastModifiedBy>
  <cp:revision>2</cp:revision>
  <dcterms:created xsi:type="dcterms:W3CDTF">2023-06-29T08:26:00Z</dcterms:created>
  <dcterms:modified xsi:type="dcterms:W3CDTF">2023-06-29T08:26:00Z</dcterms:modified>
</cp:coreProperties>
</file>